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14:paraId="24C255FD" w14:textId="77777777" w:rsidR="00953298" w:rsidRDefault="00764645" w:rsidP="00953298">
      <w:pPr>
        <w:pStyle w:val="Heading1"/>
      </w:pPr>
      <w:r>
        <w:t>Family Chores To P</w:t>
      </w:r>
      <w:r w:rsidR="00D66FAB">
        <w:t xml:space="preserve">ractice Inclusion </w:t>
      </w:r>
      <w:r>
        <w:t>At Home</w:t>
      </w:r>
    </w:p>
    <w:p w14:paraId="4E699C82" w14:textId="37BAAE17" w:rsidR="004D475E" w:rsidRPr="00754B56" w:rsidRDefault="00D03329" w:rsidP="00953298">
      <w:pPr>
        <w:pStyle w:val="Heading2"/>
      </w:pPr>
      <w:r>
        <w:t>Volunteer</w:t>
      </w:r>
      <w:r w:rsidR="00130E47">
        <w:t xml:space="preserve"> to help! </w:t>
      </w:r>
      <w:r w:rsidR="00D66FAB">
        <w:t xml:space="preserve">Don’t </w:t>
      </w:r>
      <w:r>
        <w:t>overwhelm</w:t>
      </w:r>
      <w:r w:rsidR="00D66FAB">
        <w:t xml:space="preserve"> your mom, dad, sisters, brothers and other membe</w:t>
      </w:r>
      <w:r w:rsidR="00130E47">
        <w:t>rs of the family and</w:t>
      </w:r>
      <w:r w:rsidR="00D66FAB">
        <w:t xml:space="preserve"> try to help by doing your part!  Keep moving! Stop the social media and phones for at least 30 minutes to just cooperate, engage, and change your mind!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  <w:tblDescription w:val="Add household chores of each weekday in this table"/>
      </w:tblPr>
      <w:tblGrid>
        <w:gridCol w:w="5815"/>
        <w:gridCol w:w="1427"/>
        <w:gridCol w:w="1427"/>
        <w:gridCol w:w="1427"/>
        <w:gridCol w:w="1427"/>
        <w:gridCol w:w="1427"/>
      </w:tblGrid>
      <w:tr w:rsidR="00953298" w:rsidRPr="00764645" w14:paraId="41B5A39D" w14:textId="77777777" w:rsidTr="00E723DC">
        <w:trPr>
          <w:trHeight w:val="593"/>
          <w:tblHeader/>
        </w:trPr>
        <w:tc>
          <w:tcPr>
            <w:tcW w:w="5815" w:type="dxa"/>
            <w:shd w:val="clear" w:color="auto" w:fill="DBE5F1" w:themeFill="accent1" w:themeFillTint="33"/>
            <w:vAlign w:val="center"/>
          </w:tcPr>
          <w:p w14:paraId="44A5F9A6" w14:textId="77777777" w:rsidR="00953298" w:rsidRPr="00764645" w:rsidRDefault="00D66FAB" w:rsidP="00D66FAB">
            <w:pPr>
              <w:pStyle w:val="Heading3"/>
              <w:jc w:val="left"/>
              <w:rPr>
                <w:color w:val="5F497A" w:themeColor="accent4" w:themeShade="BF"/>
              </w:rPr>
            </w:pPr>
            <w:r w:rsidRPr="00764645">
              <w:rPr>
                <w:color w:val="5F497A" w:themeColor="accent4" w:themeShade="BF"/>
              </w:rPr>
              <w:t>Chores to include in your schedule</w:t>
            </w:r>
          </w:p>
        </w:tc>
        <w:sdt>
          <w:sdtPr>
            <w:rPr>
              <w:color w:val="5F497A" w:themeColor="accent4" w:themeShade="BF"/>
            </w:rPr>
            <w:alias w:val="Monday:"/>
            <w:tag w:val="Monday:"/>
            <w:id w:val="80035755"/>
            <w:placeholder>
              <w:docPart w:val="6DD19085357D0844B648618D49D8CE34"/>
            </w:placeholder>
            <w:temporary/>
            <w:showingPlcHdr/>
          </w:sdtPr>
          <w:sdtContent>
            <w:tc>
              <w:tcPr>
                <w:tcW w:w="1427" w:type="dxa"/>
                <w:shd w:val="clear" w:color="auto" w:fill="DBE5F1" w:themeFill="accent1" w:themeFillTint="33"/>
                <w:tcMar>
                  <w:left w:w="29" w:type="dxa"/>
                  <w:right w:w="29" w:type="dxa"/>
                </w:tcMar>
                <w:vAlign w:val="center"/>
              </w:tcPr>
              <w:p w14:paraId="2E6727A7" w14:textId="77777777" w:rsidR="00953298" w:rsidRPr="00764645" w:rsidRDefault="004F655D" w:rsidP="00953298">
                <w:pPr>
                  <w:pStyle w:val="Heading3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Monday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Tuesday:"/>
            <w:tag w:val="Tuesday:"/>
            <w:id w:val="1344054757"/>
            <w:placeholder>
              <w:docPart w:val="21A7858D11D16A489130D631544C1468"/>
            </w:placeholder>
            <w:temporary/>
            <w:showingPlcHdr/>
          </w:sdtPr>
          <w:sdtContent>
            <w:tc>
              <w:tcPr>
                <w:tcW w:w="1427" w:type="dxa"/>
                <w:shd w:val="clear" w:color="auto" w:fill="DBE5F1" w:themeFill="accent1" w:themeFillTint="33"/>
                <w:tcMar>
                  <w:left w:w="29" w:type="dxa"/>
                  <w:right w:w="29" w:type="dxa"/>
                </w:tcMar>
                <w:vAlign w:val="center"/>
              </w:tcPr>
              <w:p w14:paraId="4668FD0C" w14:textId="77777777" w:rsidR="00953298" w:rsidRPr="00764645" w:rsidRDefault="004F655D" w:rsidP="00953298">
                <w:pPr>
                  <w:pStyle w:val="Heading3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Tuesday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Wednesday:"/>
            <w:tag w:val="Wednesday:"/>
            <w:id w:val="-1505740132"/>
            <w:placeholder>
              <w:docPart w:val="84C9F6C0A3E0F14AA2B5FD854829F2B6"/>
            </w:placeholder>
            <w:temporary/>
            <w:showingPlcHdr/>
          </w:sdtPr>
          <w:sdtContent>
            <w:tc>
              <w:tcPr>
                <w:tcW w:w="1427" w:type="dxa"/>
                <w:shd w:val="clear" w:color="auto" w:fill="DBE5F1" w:themeFill="accent1" w:themeFillTint="33"/>
                <w:tcMar>
                  <w:left w:w="29" w:type="dxa"/>
                  <w:right w:w="29" w:type="dxa"/>
                </w:tcMar>
                <w:vAlign w:val="center"/>
              </w:tcPr>
              <w:p w14:paraId="44C084DC" w14:textId="77777777" w:rsidR="00953298" w:rsidRPr="00764645" w:rsidRDefault="004F655D" w:rsidP="00953298">
                <w:pPr>
                  <w:pStyle w:val="Heading3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Wednesday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Thursday:"/>
            <w:tag w:val="Thursday:"/>
            <w:id w:val="-1750343828"/>
            <w:placeholder>
              <w:docPart w:val="C4CEF3928391B2438A50FD8C262811F1"/>
            </w:placeholder>
            <w:temporary/>
            <w:showingPlcHdr/>
          </w:sdtPr>
          <w:sdtContent>
            <w:tc>
              <w:tcPr>
                <w:tcW w:w="1427" w:type="dxa"/>
                <w:shd w:val="clear" w:color="auto" w:fill="DBE5F1" w:themeFill="accent1" w:themeFillTint="33"/>
                <w:tcMar>
                  <w:left w:w="29" w:type="dxa"/>
                  <w:right w:w="29" w:type="dxa"/>
                </w:tcMar>
                <w:vAlign w:val="center"/>
              </w:tcPr>
              <w:p w14:paraId="28B5BB0C" w14:textId="77777777" w:rsidR="00953298" w:rsidRPr="00764645" w:rsidRDefault="004F655D" w:rsidP="00953298">
                <w:pPr>
                  <w:pStyle w:val="Heading3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Thursday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Friday:"/>
            <w:tag w:val="Friday:"/>
            <w:id w:val="656738117"/>
            <w:placeholder>
              <w:docPart w:val="705D38A2B7EE8B48AB49C998080AE3A5"/>
            </w:placeholder>
            <w:temporary/>
            <w:showingPlcHdr/>
          </w:sdtPr>
          <w:sdtContent>
            <w:tc>
              <w:tcPr>
                <w:tcW w:w="1427" w:type="dxa"/>
                <w:shd w:val="clear" w:color="auto" w:fill="DBE5F1" w:themeFill="accent1" w:themeFillTint="33"/>
                <w:tcMar>
                  <w:left w:w="29" w:type="dxa"/>
                  <w:right w:w="29" w:type="dxa"/>
                </w:tcMar>
                <w:vAlign w:val="center"/>
              </w:tcPr>
              <w:p w14:paraId="5ED58E01" w14:textId="77777777" w:rsidR="00953298" w:rsidRPr="00764645" w:rsidRDefault="004F655D" w:rsidP="00953298">
                <w:pPr>
                  <w:pStyle w:val="Heading3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Friday</w:t>
                </w:r>
              </w:p>
            </w:tc>
          </w:sdtContent>
        </w:sdt>
      </w:tr>
      <w:tr w:rsidR="00953298" w:rsidRPr="00764645" w14:paraId="312574E8" w14:textId="77777777" w:rsidTr="00F76F1D">
        <w:trPr>
          <w:trHeight w:val="593"/>
        </w:trPr>
        <w:sdt>
          <w:sdtPr>
            <w:rPr>
              <w:color w:val="5F497A" w:themeColor="accent4" w:themeShade="BF"/>
            </w:rPr>
            <w:alias w:val="Enter chore 1:"/>
            <w:tag w:val="Enter chore 1:"/>
            <w:id w:val="54827739"/>
            <w:placeholder>
              <w:docPart w:val="075BB8A08E7F7941A696B484A6A59676"/>
            </w:placeholder>
            <w:temporary/>
            <w:showingPlcHdr/>
          </w:sdtPr>
          <w:sdtContent>
            <w:tc>
              <w:tcPr>
                <w:tcW w:w="5815" w:type="dxa"/>
                <w:vAlign w:val="center"/>
              </w:tcPr>
              <w:p w14:paraId="7052A369" w14:textId="77777777" w:rsidR="00953298" w:rsidRPr="00764645" w:rsidRDefault="004F655D" w:rsidP="00953298">
                <w:pPr>
                  <w:pStyle w:val="Chores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Homework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70843083"/>
            <w:placeholder>
              <w:docPart w:val="169C4D92AB0D854A88B770ABE4BA94CF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2D53EA22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348325218"/>
            <w:placeholder>
              <w:docPart w:val="F92F8C4EB1FAD449839313CADF2F3642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0749DEEA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310704027"/>
            <w:placeholder>
              <w:docPart w:val="D18903AC83121F4B981CD727597A0E52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37F97234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464791183"/>
            <w:placeholder>
              <w:docPart w:val="0DD9D515C8088043BC1C8B3C517C9479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79EFB65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262676638"/>
            <w:placeholder>
              <w:docPart w:val="B88FB8F52BCCAD4FAC1285A2341FB73D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291F4EF9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  <w:tr w:rsidR="00953298" w:rsidRPr="00764645" w14:paraId="2392E539" w14:textId="77777777" w:rsidTr="00F76F1D">
        <w:trPr>
          <w:trHeight w:val="593"/>
        </w:trPr>
        <w:tc>
          <w:tcPr>
            <w:tcW w:w="5815" w:type="dxa"/>
            <w:vAlign w:val="center"/>
          </w:tcPr>
          <w:p w14:paraId="0502C8F1" w14:textId="77777777" w:rsidR="00953298" w:rsidRPr="00764645" w:rsidRDefault="00D66FAB" w:rsidP="00D66FAB">
            <w:pPr>
              <w:pStyle w:val="Chores"/>
              <w:rPr>
                <w:color w:val="5F497A" w:themeColor="accent4" w:themeShade="BF"/>
              </w:rPr>
            </w:pPr>
            <w:r w:rsidRPr="00764645">
              <w:rPr>
                <w:color w:val="5F497A" w:themeColor="accent4" w:themeShade="BF"/>
              </w:rPr>
              <w:t>Keep Moving, take out garbage and recycle</w:t>
            </w:r>
          </w:p>
        </w:tc>
        <w:sdt>
          <w:sdtPr>
            <w:rPr>
              <w:color w:val="5F497A" w:themeColor="accent4" w:themeShade="BF"/>
            </w:rPr>
            <w:alias w:val="Enter Yes/No:"/>
            <w:tag w:val="Enter Yes/No:"/>
            <w:id w:val="-334151751"/>
            <w:placeholder>
              <w:docPart w:val="3797DAA696E49544B7C79E61E10D4588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56E3852A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239484929"/>
            <w:placeholder>
              <w:docPart w:val="FCC6D9534B8B6548A83B049D9CF80884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1787E43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791174918"/>
            <w:placeholder>
              <w:docPart w:val="342B0AD33B4F0A42ACB0B3541C9A0F05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3690C0A9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426391584"/>
            <w:placeholder>
              <w:docPart w:val="9B123A9DCD02334BBA1D71A240877DBD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6A3BD1A8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821540101"/>
            <w:placeholder>
              <w:docPart w:val="30EDCC86CC4A3546B99E13371B8E0AFF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13E71810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  <w:tr w:rsidR="00953298" w:rsidRPr="00764645" w14:paraId="10DADC06" w14:textId="77777777" w:rsidTr="00F76F1D">
        <w:trPr>
          <w:trHeight w:val="593"/>
        </w:trPr>
        <w:tc>
          <w:tcPr>
            <w:tcW w:w="5815" w:type="dxa"/>
            <w:vAlign w:val="center"/>
          </w:tcPr>
          <w:p w14:paraId="55707327" w14:textId="58E47A77" w:rsidR="00953298" w:rsidRPr="00764645" w:rsidRDefault="00D03329" w:rsidP="00D66FAB">
            <w:pPr>
              <w:pStyle w:val="Chores"/>
              <w:rPr>
                <w:color w:val="5F497A" w:themeColor="accent4" w:themeShade="BF"/>
              </w:rPr>
            </w:pPr>
            <w:r>
              <w:rPr>
                <w:color w:val="5F497A" w:themeColor="accent4" w:themeShade="BF"/>
              </w:rPr>
              <w:t>Help with the p</w:t>
            </w:r>
            <w:r w:rsidR="00D66FAB" w:rsidRPr="00764645">
              <w:rPr>
                <w:color w:val="5F497A" w:themeColor="accent4" w:themeShade="BF"/>
              </w:rPr>
              <w:t>lan</w:t>
            </w:r>
            <w:r>
              <w:rPr>
                <w:color w:val="5F497A" w:themeColor="accent4" w:themeShade="BF"/>
              </w:rPr>
              <w:t>ning and c</w:t>
            </w:r>
            <w:r w:rsidR="00D66FAB" w:rsidRPr="00764645">
              <w:rPr>
                <w:color w:val="5F497A" w:themeColor="accent4" w:themeShade="BF"/>
              </w:rPr>
              <w:t>ook</w:t>
            </w:r>
            <w:r>
              <w:rPr>
                <w:color w:val="5F497A" w:themeColor="accent4" w:themeShade="BF"/>
              </w:rPr>
              <w:t>ing of a</w:t>
            </w:r>
            <w:r w:rsidR="00D66FAB" w:rsidRPr="00764645">
              <w:rPr>
                <w:color w:val="5F497A" w:themeColor="accent4" w:themeShade="BF"/>
              </w:rPr>
              <w:t xml:space="preserve"> healthy meal</w:t>
            </w:r>
          </w:p>
        </w:tc>
        <w:sdt>
          <w:sdtPr>
            <w:rPr>
              <w:color w:val="5F497A" w:themeColor="accent4" w:themeShade="BF"/>
            </w:rPr>
            <w:alias w:val="Enter Yes/No:"/>
            <w:tag w:val="Enter Yes/No:"/>
            <w:id w:val="-80614030"/>
            <w:placeholder>
              <w:docPart w:val="0062F7046652A64EA7CA3697FA25BD94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55FE88E4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2028979959"/>
            <w:placeholder>
              <w:docPart w:val="69E693C0C0EB6A46B4A6EF1A4A05E18B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20D677FC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254973438"/>
            <w:placeholder>
              <w:docPart w:val="0DA5E8C36D5A4B4EB8C389764E2DFA74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5EC5BA43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425424165"/>
            <w:placeholder>
              <w:docPart w:val="1E2876BDEF12384C9568DA629802EC46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628793A0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873372051"/>
            <w:placeholder>
              <w:docPart w:val="AF3BB3EA2FDA7B49A660572E3E2B2D9E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06374190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  <w:tr w:rsidR="00953298" w:rsidRPr="00764645" w14:paraId="3CA19040" w14:textId="77777777" w:rsidTr="00F76F1D">
        <w:trPr>
          <w:trHeight w:val="593"/>
        </w:trPr>
        <w:tc>
          <w:tcPr>
            <w:tcW w:w="5815" w:type="dxa"/>
            <w:vAlign w:val="center"/>
          </w:tcPr>
          <w:p w14:paraId="37379A30" w14:textId="77777777" w:rsidR="00953298" w:rsidRPr="00764645" w:rsidRDefault="00D66FAB" w:rsidP="00D66FAB">
            <w:pPr>
              <w:pStyle w:val="Chores"/>
              <w:rPr>
                <w:color w:val="5F497A" w:themeColor="accent4" w:themeShade="BF"/>
              </w:rPr>
            </w:pPr>
            <w:r w:rsidRPr="00764645">
              <w:rPr>
                <w:color w:val="5F497A" w:themeColor="accent4" w:themeShade="BF"/>
              </w:rPr>
              <w:t>Help to do the dishes</w:t>
            </w:r>
          </w:p>
        </w:tc>
        <w:sdt>
          <w:sdtPr>
            <w:rPr>
              <w:color w:val="5F497A" w:themeColor="accent4" w:themeShade="BF"/>
            </w:rPr>
            <w:alias w:val="Enter Yes/No:"/>
            <w:tag w:val="Enter Yes/No:"/>
            <w:id w:val="1689177347"/>
            <w:placeholder>
              <w:docPart w:val="4EEFB0F971C8FB46A1E226F9CC661B1A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6B22EC44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923939367"/>
            <w:placeholder>
              <w:docPart w:val="D00AB51DB5E39D408DE7D63A9C52878E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35CEDBD3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803622001"/>
            <w:placeholder>
              <w:docPart w:val="FC8355748EF130459C227C3661F0F331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5BD3EF83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844781744"/>
            <w:placeholder>
              <w:docPart w:val="BB960E157567274AA772240A3ECFEF73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6C9867D4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293257630"/>
            <w:placeholder>
              <w:docPart w:val="5BBC6D5BB312824FA17EBAFF5B641E2D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2DD417CB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  <w:tr w:rsidR="00953298" w:rsidRPr="00764645" w14:paraId="1967627A" w14:textId="77777777" w:rsidTr="00F76F1D">
        <w:trPr>
          <w:trHeight w:val="593"/>
        </w:trPr>
        <w:tc>
          <w:tcPr>
            <w:tcW w:w="5815" w:type="dxa"/>
            <w:vAlign w:val="center"/>
          </w:tcPr>
          <w:p w14:paraId="1D27C85C" w14:textId="77777777" w:rsidR="00953298" w:rsidRPr="00764645" w:rsidRDefault="00D66FAB" w:rsidP="00D66FAB">
            <w:pPr>
              <w:pStyle w:val="Chores"/>
              <w:rPr>
                <w:color w:val="5F497A" w:themeColor="accent4" w:themeShade="BF"/>
              </w:rPr>
            </w:pPr>
            <w:r w:rsidRPr="00764645">
              <w:rPr>
                <w:color w:val="5F497A" w:themeColor="accent4" w:themeShade="BF"/>
              </w:rPr>
              <w:t>Make bed, take a shower</w:t>
            </w:r>
          </w:p>
        </w:tc>
        <w:sdt>
          <w:sdtPr>
            <w:rPr>
              <w:color w:val="5F497A" w:themeColor="accent4" w:themeShade="BF"/>
            </w:rPr>
            <w:alias w:val="Enter Yes/No:"/>
            <w:tag w:val="Enter Yes/No:"/>
            <w:id w:val="-920100259"/>
            <w:placeholder>
              <w:docPart w:val="0153CB71FD4C764EAD268D2EFEBE2BB4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1A3E347C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362515115"/>
            <w:placeholder>
              <w:docPart w:val="74285F84A0222F44989A6A3C318749CF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5F704253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588884840"/>
            <w:placeholder>
              <w:docPart w:val="7895A403C7A0AA42875FD6639C05CA56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0AD5CB7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488085026"/>
            <w:placeholder>
              <w:docPart w:val="5F6A95F87B6D6844B4F9286E23408449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45CACE45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2023387853"/>
            <w:placeholder>
              <w:docPart w:val="591D37125D79394997C45A64AD2DBC29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1057F53A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  <w:tr w:rsidR="00953298" w:rsidRPr="00764645" w14:paraId="079113FE" w14:textId="77777777" w:rsidTr="00F76F1D">
        <w:trPr>
          <w:trHeight w:val="593"/>
        </w:trPr>
        <w:tc>
          <w:tcPr>
            <w:tcW w:w="5815" w:type="dxa"/>
            <w:vAlign w:val="center"/>
          </w:tcPr>
          <w:p w14:paraId="2E39A2D6" w14:textId="503B0F28" w:rsidR="00953298" w:rsidRPr="00764645" w:rsidRDefault="00D66FAB" w:rsidP="00D66FAB">
            <w:pPr>
              <w:pStyle w:val="Chores"/>
              <w:rPr>
                <w:color w:val="5F497A" w:themeColor="accent4" w:themeShade="BF"/>
              </w:rPr>
            </w:pPr>
            <w:r w:rsidRPr="00764645">
              <w:rPr>
                <w:color w:val="5F497A" w:themeColor="accent4" w:themeShade="BF"/>
              </w:rPr>
              <w:t>Feed dog, pets</w:t>
            </w:r>
          </w:p>
        </w:tc>
        <w:sdt>
          <w:sdtPr>
            <w:rPr>
              <w:color w:val="5F497A" w:themeColor="accent4" w:themeShade="BF"/>
            </w:rPr>
            <w:alias w:val="Enter Yes/No:"/>
            <w:tag w:val="Enter Yes/No:"/>
            <w:id w:val="1564445248"/>
            <w:placeholder>
              <w:docPart w:val="E204C40BF257FA4F85CED0C816624376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428AE47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084721022"/>
            <w:placeholder>
              <w:docPart w:val="D71EF495B381584682B4F8EF54CE4ED2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57B2BF05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306359406"/>
            <w:placeholder>
              <w:docPart w:val="7B06B4B5460BC241844A1B87848E5FC7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F570BF0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01960443"/>
            <w:placeholder>
              <w:docPart w:val="FF2E8E92DFC3EB4E8469B08249298E16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4971F052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2079553074"/>
            <w:placeholder>
              <w:docPart w:val="EE59D0B7327D8D40A7C878283E723C8A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331D56A0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  <w:tr w:rsidR="00953298" w:rsidRPr="00764645" w14:paraId="32891C98" w14:textId="77777777" w:rsidTr="00F76F1D">
        <w:trPr>
          <w:trHeight w:val="593"/>
        </w:trPr>
        <w:tc>
          <w:tcPr>
            <w:tcW w:w="5815" w:type="dxa"/>
            <w:vAlign w:val="center"/>
          </w:tcPr>
          <w:p w14:paraId="63B89EE9" w14:textId="3574F658" w:rsidR="00953298" w:rsidRPr="00764645" w:rsidRDefault="00D66FAB" w:rsidP="00D66FAB">
            <w:pPr>
              <w:pStyle w:val="Chores"/>
              <w:rPr>
                <w:color w:val="5F497A" w:themeColor="accent4" w:themeShade="BF"/>
              </w:rPr>
            </w:pPr>
            <w:r w:rsidRPr="00764645">
              <w:rPr>
                <w:color w:val="5F497A" w:themeColor="accent4" w:themeShade="BF"/>
              </w:rPr>
              <w:t xml:space="preserve">Sweep and </w:t>
            </w:r>
            <w:r w:rsidR="00D03329">
              <w:rPr>
                <w:color w:val="5F497A" w:themeColor="accent4" w:themeShade="BF"/>
              </w:rPr>
              <w:t>vacuum</w:t>
            </w:r>
          </w:p>
        </w:tc>
        <w:sdt>
          <w:sdtPr>
            <w:rPr>
              <w:color w:val="5F497A" w:themeColor="accent4" w:themeShade="BF"/>
            </w:rPr>
            <w:alias w:val="Enter Yes/No:"/>
            <w:tag w:val="Enter Yes/No:"/>
            <w:id w:val="-1014609610"/>
            <w:placeholder>
              <w:docPart w:val="B75320585E030A4AAEDB6C3E9F66A3C5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3CB52DDB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547290816"/>
            <w:placeholder>
              <w:docPart w:val="C66CA85D4CFA6D4785D783A29D3F08A1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0DAD02E7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1161310823"/>
            <w:placeholder>
              <w:docPart w:val="19DFD1F8B2BAE346A5A710642737ADBE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41551150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-2140404839"/>
            <w:placeholder>
              <w:docPart w:val="910A8B4384470041B7394B7F263F4E20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7860925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216548894"/>
            <w:placeholder>
              <w:docPart w:val="57F6E7F28C10254C9DAFE8C92E031234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6C19BD89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  <w:tr w:rsidR="00953298" w:rsidRPr="00764645" w14:paraId="6D3B1966" w14:textId="77777777" w:rsidTr="00F76F1D">
        <w:trPr>
          <w:trHeight w:val="593"/>
        </w:trPr>
        <w:sdt>
          <w:sdtPr>
            <w:rPr>
              <w:color w:val="5F497A" w:themeColor="accent4" w:themeShade="BF"/>
            </w:rPr>
            <w:alias w:val="Enter chore 8:"/>
            <w:tag w:val="Enter chore 8:"/>
            <w:id w:val="1476948118"/>
            <w:placeholder>
              <w:docPart w:val="5C7525739724B34B94A2F0E57F0DF963"/>
            </w:placeholder>
            <w:temporary/>
            <w:showingPlcHdr/>
          </w:sdtPr>
          <w:sdtContent>
            <w:tc>
              <w:tcPr>
                <w:tcW w:w="5815" w:type="dxa"/>
                <w:vAlign w:val="center"/>
              </w:tcPr>
              <w:p w14:paraId="511AB561" w14:textId="77777777" w:rsidR="00953298" w:rsidRPr="00764645" w:rsidRDefault="00FA783E" w:rsidP="00953298">
                <w:pPr>
                  <w:pStyle w:val="Chores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Water plants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895236881"/>
            <w:placeholder>
              <w:docPart w:val="D528A2FBF03A1549B917785C69679B21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08AD32FE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104619446"/>
            <w:placeholder>
              <w:docPart w:val="2D45508712511543A0C3C3B506AA21EF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789EB33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599536970"/>
            <w:placeholder>
              <w:docPart w:val="07D67AAE471E1B45B8C10C1F9AC18381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0110F4D3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1888521505"/>
            <w:placeholder>
              <w:docPart w:val="EB072DFF3E3EDA4DA3620A29D6547FCB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028CE858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  <w:sdt>
          <w:sdtPr>
            <w:rPr>
              <w:color w:val="5F497A" w:themeColor="accent4" w:themeShade="BF"/>
            </w:rPr>
            <w:alias w:val="Enter Yes/No:"/>
            <w:tag w:val="Enter Yes/No:"/>
            <w:id w:val="712396840"/>
            <w:placeholder>
              <w:docPart w:val="085938AF2BB8F149A0CE774EAB4402E7"/>
            </w:placeholder>
            <w:temporary/>
            <w:showingPlcHdr/>
          </w:sdtPr>
          <w:sdtContent>
            <w:tc>
              <w:tcPr>
                <w:tcW w:w="1427" w:type="dxa"/>
                <w:tcMar>
                  <w:left w:w="29" w:type="dxa"/>
                  <w:right w:w="29" w:type="dxa"/>
                </w:tcMar>
                <w:vAlign w:val="center"/>
              </w:tcPr>
              <w:p w14:paraId="72BA3974" w14:textId="77777777" w:rsidR="00953298" w:rsidRPr="00764645" w:rsidRDefault="00FA73C6" w:rsidP="00F73A44">
                <w:pPr>
                  <w:pStyle w:val="Chores"/>
                  <w:jc w:val="center"/>
                  <w:rPr>
                    <w:color w:val="5F497A" w:themeColor="accent4" w:themeShade="BF"/>
                  </w:rPr>
                </w:pPr>
                <w:r w:rsidRPr="00764645">
                  <w:rPr>
                    <w:color w:val="5F497A" w:themeColor="accent4" w:themeShade="BF"/>
                  </w:rPr>
                  <w:t>Yes/No</w:t>
                </w:r>
              </w:p>
            </w:tc>
          </w:sdtContent>
        </w:sdt>
      </w:tr>
    </w:tbl>
    <w:p w14:paraId="0F4A521F" w14:textId="4AE7E1D5" w:rsidR="00FA783E" w:rsidRPr="00764645" w:rsidRDefault="0084069B" w:rsidP="00130E47">
      <w:pPr>
        <w:tabs>
          <w:tab w:val="left" w:pos="53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DD9FF" wp14:editId="026CB15F">
                <wp:simplePos x="0" y="0"/>
                <wp:positionH relativeFrom="column">
                  <wp:posOffset>-50800</wp:posOffset>
                </wp:positionH>
                <wp:positionV relativeFrom="paragraph">
                  <wp:posOffset>1990725</wp:posOffset>
                </wp:positionV>
                <wp:extent cx="1016000" cy="330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27EE0" w14:textId="4459382D" w:rsidR="0084069B" w:rsidRDefault="0084069B">
                            <w:r>
                              <w:t>April 7,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-3.95pt;margin-top:156.75pt;width:80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3dytACAAAX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" filled="f" stroked="f">
                <v:textbox>
                  <w:txbxContent>
                    <w:p w14:paraId="70127EE0" w14:textId="4459382D" w:rsidR="0084069B" w:rsidRDefault="0084069B">
                      <w:r>
                        <w:t>April 7,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D30AD" wp14:editId="3CCF93FA">
                <wp:simplePos x="0" y="0"/>
                <wp:positionH relativeFrom="column">
                  <wp:posOffset>-127000</wp:posOffset>
                </wp:positionH>
                <wp:positionV relativeFrom="paragraph">
                  <wp:posOffset>628650</wp:posOffset>
                </wp:positionV>
                <wp:extent cx="8191500" cy="175577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1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5CCD5" w14:textId="77777777" w:rsidR="00130E47" w:rsidRDefault="00130E4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BE28D" wp14:editId="38CF02EE">
                                  <wp:extent cx="929524" cy="1193800"/>
                                  <wp:effectExtent l="0" t="0" r="10795" b="0"/>
                                  <wp:docPr id="11" name="Picture 11" descr="Macintosh HD:Applications:Microsoft Office 2011:Office:Media:Clipart: Household.localized:BU009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Applications:Microsoft Office 2011:Office:Media:Clipart: Household.localized:BU0094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524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037C7" wp14:editId="1B58CCE6">
                                  <wp:extent cx="1201459" cy="1028700"/>
                                  <wp:effectExtent l="0" t="0" r="0" b="0"/>
                                  <wp:docPr id="7" name="Picture 7" descr="Macintosh HD:Applications:Microsoft Office 2011:Office:Media:Clipart: Business.localized:skd188256sd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Applications:Microsoft Office 2011:Office:Media:Clipart: Business.localized:skd188256sd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59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953EB" wp14:editId="38D53956">
                                  <wp:extent cx="622300" cy="1019016"/>
                                  <wp:effectExtent l="0" t="0" r="0" b="0"/>
                                  <wp:docPr id="13" name="Picture 13" descr="Macintosh HD:Applications:Microsoft Office 2011:Office:Media:Clipart: Animals.localized:WL0027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Applications:Microsoft Office 2011:Office:Media:Clipart: Animals.localized:WL00276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101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55F59" wp14:editId="5427C1A2">
                                  <wp:extent cx="876300" cy="1072853"/>
                                  <wp:effectExtent l="0" t="0" r="0" b="0"/>
                                  <wp:docPr id="12" name="Picture 12" descr="Macintosh HD:Applications:Microsoft Office 2011:Office:Media:Clipart: Animals.localized:AA0274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Applications:Microsoft Office 2011:Office:Media:Clipart: Animals.localized:AA0274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072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3C37B3" wp14:editId="65318B51">
                                  <wp:extent cx="1038298" cy="889000"/>
                                  <wp:effectExtent l="0" t="0" r="3175" b="0"/>
                                  <wp:docPr id="10" name="Picture 10" descr="Macintosh HD:Applications:Microsoft Office 2011:Office:Media:Clipart: Business.localized:5743717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Applications:Microsoft Office 2011:Office:Media:Clipart: Business.localized:5743717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98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A9298" wp14:editId="6896A7D5">
                                  <wp:extent cx="1193606" cy="1028700"/>
                                  <wp:effectExtent l="0" t="0" r="635" b="0"/>
                                  <wp:docPr id="14" name="Picture 14" descr="Macintosh HD:Applications:Microsoft Office 2011:Office:Media:Clipart: Food &amp; Dining.localized:AA0263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Applications:Microsoft Office 2011:Office:Media:Clipart: Food &amp; Dining.localized:AA0263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93606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195AE" wp14:editId="15C8255B">
                                  <wp:extent cx="1139122" cy="1193800"/>
                                  <wp:effectExtent l="0" t="0" r="4445" b="0"/>
                                  <wp:docPr id="15" name="Picture 15" descr="Macintosh HD:Applications:Microsoft Office 2011:Office:Media:Clipart: Household.localized:LS01249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Applications:Microsoft Office 2011:Office:Media:Clipart: Household.localized:LS01249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122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DD253" wp14:editId="568A91D1">
                                  <wp:extent cx="850900" cy="1185829"/>
                                  <wp:effectExtent l="0" t="0" r="0" b="8255"/>
                                  <wp:docPr id="9" name="Picture 9" descr="Macintosh HD:Applications:Microsoft Office 2011:Office:Media:Clipart: Business.localized:732103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Applications:Microsoft Office 2011:Office:Media:Clipart: Business.localized:7321033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1185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9.95pt;margin-top:49.5pt;width:645pt;height:1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nWVc8CAAAPBgAADgAAAGRycy9lMm9Eb2MueG1srFRLb9swDL4P2H8QdE9tB3H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" filled="f" stroked="f">
                <v:textbox>
                  <w:txbxContent>
                    <w:p w14:paraId="6365CCD5" w14:textId="77777777" w:rsidR="00130E47" w:rsidRDefault="00130E47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1BE28D" wp14:editId="38CF02EE">
                            <wp:extent cx="929524" cy="1193800"/>
                            <wp:effectExtent l="0" t="0" r="10795" b="0"/>
                            <wp:docPr id="11" name="Picture 11" descr="Macintosh HD:Applications:Microsoft Office 2011:Office:Media:Clipart: Household.localized:BU0094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Applications:Microsoft Office 2011:Office:Media:Clipart: Household.localized:BU0094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524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B037C7" wp14:editId="1B58CCE6">
                            <wp:extent cx="1201459" cy="1028700"/>
                            <wp:effectExtent l="0" t="0" r="0" b="0"/>
                            <wp:docPr id="7" name="Picture 7" descr="Macintosh HD:Applications:Microsoft Office 2011:Office:Media:Clipart: Business.localized:skd188256sd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Applications:Microsoft Office 2011:Office:Media:Clipart: Business.localized:skd188256sd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59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B953EB" wp14:editId="38D53956">
                            <wp:extent cx="622300" cy="1019016"/>
                            <wp:effectExtent l="0" t="0" r="0" b="0"/>
                            <wp:docPr id="13" name="Picture 13" descr="Macintosh HD:Applications:Microsoft Office 2011:Office:Media:Clipart: Animals.localized:WL00276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cintosh HD:Applications:Microsoft Office 2011:Office:Media:Clipart: Animals.localized:WL00276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0" cy="1019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055F59" wp14:editId="5427C1A2">
                            <wp:extent cx="876300" cy="1072853"/>
                            <wp:effectExtent l="0" t="0" r="0" b="0"/>
                            <wp:docPr id="12" name="Picture 12" descr="Macintosh HD:Applications:Microsoft Office 2011:Office:Media:Clipart: Animals.localized:AA0274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Applications:Microsoft Office 2011:Office:Media:Clipart: Animals.localized:AA02744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1072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3C37B3" wp14:editId="65318B51">
                            <wp:extent cx="1038298" cy="889000"/>
                            <wp:effectExtent l="0" t="0" r="3175" b="0"/>
                            <wp:docPr id="10" name="Picture 10" descr="Macintosh HD:Applications:Microsoft Office 2011:Office:Media:Clipart: Business.localized:5743717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Applications:Microsoft Office 2011:Office:Media:Clipart: Business.localized:5743717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98" cy="88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BA9298" wp14:editId="6896A7D5">
                            <wp:extent cx="1193606" cy="1028700"/>
                            <wp:effectExtent l="0" t="0" r="635" b="0"/>
                            <wp:docPr id="14" name="Picture 14" descr="Macintosh HD:Applications:Microsoft Office 2011:Office:Media:Clipart: Food &amp; Dining.localized:AA0263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cintosh HD:Applications:Microsoft Office 2011:Office:Media:Clipart: Food &amp; Dining.localized:AA0263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93606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B195AE" wp14:editId="15C8255B">
                            <wp:extent cx="1139122" cy="1193800"/>
                            <wp:effectExtent l="0" t="0" r="4445" b="0"/>
                            <wp:docPr id="15" name="Picture 15" descr="Macintosh HD:Applications:Microsoft Office 2011:Office:Media:Clipart: Household.localized:LS01249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cintosh HD:Applications:Microsoft Office 2011:Office:Media:Clipart: Household.localized:LS01249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122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4DD253" wp14:editId="568A91D1">
                            <wp:extent cx="850900" cy="1185829"/>
                            <wp:effectExtent l="0" t="0" r="0" b="8255"/>
                            <wp:docPr id="9" name="Picture 9" descr="Macintosh HD:Applications:Microsoft Office 2011:Office:Media:Clipart: Business.localized:7321033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Applications:Microsoft Office 2011:Office:Media:Clipart: Business.localized:7321033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0" cy="1185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7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A646EA" wp14:editId="2B7D3D52">
                <wp:simplePos x="0" y="0"/>
                <wp:positionH relativeFrom="column">
                  <wp:posOffset>3568700</wp:posOffset>
                </wp:positionH>
                <wp:positionV relativeFrom="paragraph">
                  <wp:posOffset>98425</wp:posOffset>
                </wp:positionV>
                <wp:extent cx="4597400" cy="3810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65626" w14:textId="565BE365" w:rsidR="00080750" w:rsidRPr="00080750" w:rsidRDefault="00080750">
                            <w:pPr>
                              <w:rPr>
                                <w:color w:val="5F497A" w:themeColor="accent4" w:themeShade="BF"/>
                              </w:rPr>
                            </w:pPr>
                            <w:r w:rsidRPr="00080750">
                              <w:rPr>
                                <w:color w:val="5F497A" w:themeColor="accent4" w:themeShade="BF"/>
                              </w:rPr>
                              <w:t xml:space="preserve">Saturday &amp; Sunday: Think about </w:t>
                            </w:r>
                            <w:r>
                              <w:rPr>
                                <w:color w:val="5F497A" w:themeColor="accent4" w:themeShade="BF"/>
                              </w:rPr>
                              <w:t xml:space="preserve">positive interactions, </w:t>
                            </w:r>
                            <w:r w:rsidRPr="00080750">
                              <w:rPr>
                                <w:color w:val="5F497A" w:themeColor="accent4" w:themeShade="BF"/>
                              </w:rPr>
                              <w:t>relaxing, re</w:t>
                            </w:r>
                            <w:r>
                              <w:rPr>
                                <w:color w:val="5F497A" w:themeColor="accent4" w:themeShade="BF"/>
                              </w:rPr>
                              <w:t>flecting</w:t>
                            </w:r>
                            <w:r w:rsidRPr="00080750">
                              <w:rPr>
                                <w:color w:val="5F497A" w:themeColor="accent4" w:themeShade="BF"/>
                              </w:rPr>
                              <w:t>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8" type="#_x0000_t202" style="position:absolute;margin-left:281pt;margin-top:7.75pt;width:362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Qsst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" filled="f" stroked="f">
                <v:textbox>
                  <w:txbxContent>
                    <w:p w14:paraId="7FA65626" w14:textId="565BE365" w:rsidR="00080750" w:rsidRPr="00080750" w:rsidRDefault="00080750">
                      <w:pPr>
                        <w:rPr>
                          <w:color w:val="5F497A" w:themeColor="accent4" w:themeShade="BF"/>
                        </w:rPr>
                      </w:pPr>
                      <w:r w:rsidRPr="00080750">
                        <w:rPr>
                          <w:color w:val="5F497A" w:themeColor="accent4" w:themeShade="BF"/>
                        </w:rPr>
                        <w:t xml:space="preserve">Saturday &amp; Sunday: Think about </w:t>
                      </w:r>
                      <w:r>
                        <w:rPr>
                          <w:color w:val="5F497A" w:themeColor="accent4" w:themeShade="BF"/>
                        </w:rPr>
                        <w:t xml:space="preserve">positive interactions, </w:t>
                      </w:r>
                      <w:r w:rsidRPr="00080750">
                        <w:rPr>
                          <w:color w:val="5F497A" w:themeColor="accent4" w:themeShade="BF"/>
                        </w:rPr>
                        <w:t>relaxing, re</w:t>
                      </w:r>
                      <w:r>
                        <w:rPr>
                          <w:color w:val="5F497A" w:themeColor="accent4" w:themeShade="BF"/>
                        </w:rPr>
                        <w:t>flecting</w:t>
                      </w:r>
                      <w:r w:rsidRPr="00080750">
                        <w:rPr>
                          <w:color w:val="5F497A" w:themeColor="accent4" w:themeShade="BF"/>
                        </w:rPr>
                        <w:t>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A783E" w:rsidRPr="00764645" w:rsidSect="00130E47">
      <w:headerReference w:type="even" r:id="rId17"/>
      <w:headerReference w:type="default" r:id="rId18"/>
      <w:footerReference w:type="default" r:id="rId19"/>
      <w:footerReference w:type="first" r:id="rId20"/>
      <w:footnotePr>
        <w:numRestart w:val="eachPage"/>
      </w:footnotePr>
      <w:endnotePr>
        <w:numFmt w:val="decimal"/>
        <w:numStart w:val="0"/>
      </w:endnotePr>
      <w:pgSz w:w="15840" w:h="12240" w:orient="landscape"/>
      <w:pgMar w:top="1440" w:right="1440" w:bottom="1440" w:left="1440" w:header="720" w:footer="1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C794E" w14:textId="77777777" w:rsidR="009E0D65" w:rsidRDefault="009E0D65" w:rsidP="0090295D">
      <w:r>
        <w:separator/>
      </w:r>
    </w:p>
  </w:endnote>
  <w:endnote w:type="continuationSeparator" w:id="0">
    <w:p w14:paraId="284D5BE3" w14:textId="77777777" w:rsidR="009E0D65" w:rsidRDefault="009E0D65" w:rsidP="00902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0B77E" w14:textId="77777777" w:rsidR="009E0D65" w:rsidRDefault="009E0D65" w:rsidP="00FA783E">
    <w:pPr>
      <w:jc w:val="cen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69220" w14:textId="77777777" w:rsidR="009E0D65" w:rsidRDefault="009E0D65">
    <w:r>
      <w:rPr>
        <w:i/>
        <w:noProof/>
      </w:rPr>
      <w:drawing>
        <wp:inline distT="0" distB="0" distL="0" distR="0" wp14:anchorId="1FD3B5A6" wp14:editId="17EC6831">
          <wp:extent cx="8220456" cy="1636776"/>
          <wp:effectExtent l="38100" t="38100" r="85725" b="78105"/>
          <wp:docPr id="2" name="Picture 2" descr="Red watering pail, shovel, recycling bin, broom and dustpan, pots and pans, garbage can, b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0456" cy="16367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A64BEE" w14:textId="77777777" w:rsidR="009E0D65" w:rsidRDefault="009E0D65" w:rsidP="0090295D">
      <w:r>
        <w:separator/>
      </w:r>
    </w:p>
  </w:footnote>
  <w:footnote w:type="continuationSeparator" w:id="0">
    <w:p w14:paraId="2B3430A2" w14:textId="77777777" w:rsidR="009E0D65" w:rsidRDefault="009E0D65" w:rsidP="009029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CDF68" w14:textId="77777777" w:rsidR="009E0D65" w:rsidRDefault="009E0D65" w:rsidP="009E0D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"/>
      <w:gridCol w:w="12376"/>
    </w:tblGrid>
    <w:tr w:rsidR="009E0D65" w:rsidRPr="00DB639B" w14:paraId="04DDD2D6" w14:textId="77777777" w:rsidTr="009E0D65">
      <w:tc>
        <w:tcPr>
          <w:tcW w:w="248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14:paraId="3E3364D5" w14:textId="77777777" w:rsidR="009E0D65" w:rsidRPr="00124693" w:rsidRDefault="009E0D65" w:rsidP="00764645">
          <w:pPr>
            <w:pStyle w:val="Header"/>
            <w:ind w:right="360"/>
            <w:jc w:val="center"/>
            <w:rPr>
              <w:rFonts w:ascii="Calibri" w:hAnsi="Calibri"/>
              <w:b/>
              <w:color w:val="FFFFFF" w:themeColor="background1"/>
              <w:sz w:val="24"/>
              <w:szCs w:val="24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  <w:tc>
        <w:tcPr>
          <w:tcW w:w="4752" w:type="pct"/>
          <w:tcBorders>
            <w:bottom w:val="single" w:sz="4" w:space="0" w:color="auto"/>
          </w:tcBorders>
          <w:vAlign w:val="bottom"/>
        </w:tcPr>
        <w:p w14:paraId="54B0273B" w14:textId="77777777" w:rsidR="009E0D65" w:rsidRPr="00DB639B" w:rsidRDefault="009E0D65" w:rsidP="009E0D65">
          <w:pPr>
            <w:pStyle w:val="Header"/>
            <w:rPr>
              <w:rFonts w:ascii="Calibri" w:hAnsi="Calibri"/>
              <w:bCs/>
              <w:color w:val="000000" w:themeColor="text1"/>
              <w:sz w:val="24"/>
              <w:szCs w:val="24"/>
            </w:rPr>
          </w:pPr>
          <w:r w:rsidRPr="00DB639B">
            <w:rPr>
              <w:rFonts w:ascii="Calibri" w:hAnsi="Calibri"/>
              <w:b/>
              <w:bCs/>
              <w:color w:val="000000" w:themeColor="text1"/>
              <w:sz w:val="24"/>
              <w:szCs w:val="24"/>
            </w:rPr>
            <w:t>[</w:t>
          </w:r>
          <w:sdt>
            <w:sdtPr>
              <w:rPr>
                <w:rFonts w:ascii="Calibri" w:hAnsi="Calibri"/>
                <w:b/>
                <w:bCs/>
                <w:caps/>
                <w:color w:val="000000" w:themeColor="text1"/>
                <w:sz w:val="24"/>
                <w:szCs w:val="24"/>
              </w:rPr>
              <w:alias w:val="Title"/>
              <w:id w:val="171999499"/>
              <w:placeholder>
                <w:docPart w:val="0D8C64CD8F508B42B85811633D23C226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Pr="00DB639B">
                <w:rPr>
                  <w:rFonts w:ascii="Calibri" w:hAnsi="Calibri"/>
                  <w:b/>
                  <w:bCs/>
                  <w:caps/>
                  <w:color w:val="000000" w:themeColor="text1"/>
                  <w:sz w:val="24"/>
                  <w:szCs w:val="24"/>
                </w:rPr>
                <w:t>Type the document title</w:t>
              </w:r>
            </w:sdtContent>
          </w:sdt>
          <w:r w:rsidRPr="00DB639B">
            <w:rPr>
              <w:rFonts w:ascii="Calibri" w:hAnsi="Calibri"/>
              <w:b/>
              <w:bCs/>
              <w:color w:val="000000" w:themeColor="text1"/>
              <w:sz w:val="24"/>
              <w:szCs w:val="24"/>
            </w:rPr>
            <w:t>]</w:t>
          </w:r>
        </w:p>
      </w:tc>
    </w:tr>
  </w:tbl>
  <w:p w14:paraId="4CEE0B65" w14:textId="77777777" w:rsidR="009E0D65" w:rsidRDefault="009E0D6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BF6A" w14:textId="77777777" w:rsidR="009E0D65" w:rsidRPr="00D03329" w:rsidRDefault="009E0D65" w:rsidP="00D03329">
    <w:pPr>
      <w:pStyle w:val="Header"/>
      <w:ind w:right="360"/>
      <w:jc w:val="right"/>
      <w:rPr>
        <w:sz w:val="24"/>
        <w:szCs w:val="24"/>
      </w:rPr>
    </w:pPr>
    <w:r w:rsidRPr="00D03329">
      <w:rPr>
        <w:sz w:val="24"/>
        <w:szCs w:val="24"/>
      </w:rPr>
      <w:t>BRIO SKILLS</w:t>
    </w:r>
  </w:p>
  <w:p w14:paraId="55AB4D5A" w14:textId="77777777" w:rsidR="009E0D65" w:rsidRPr="00D03329" w:rsidRDefault="009E0D65" w:rsidP="00D03329">
    <w:pPr>
      <w:pStyle w:val="Header"/>
      <w:ind w:right="360"/>
      <w:jc w:val="right"/>
      <w:rPr>
        <w:sz w:val="24"/>
        <w:szCs w:val="24"/>
      </w:rPr>
    </w:pPr>
    <w:r w:rsidRPr="00D03329">
      <w:rPr>
        <w:sz w:val="24"/>
        <w:szCs w:val="24"/>
      </w:rPr>
      <w:t>www.brioskills.com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56307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9D05C9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EB23EA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44CB8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2BA082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BEC7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9A53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BA2E55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6673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D80C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DF71092"/>
    <w:multiLevelType w:val="hybridMultilevel"/>
    <w:tmpl w:val="53788996"/>
    <w:lvl w:ilvl="0" w:tplc="B2AA905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o:colormenu v:ext="edit" fillcolor="none [1303]"/>
    </o:shapedefaults>
  </w:hdrShapeDefaults>
  <w:footnotePr>
    <w:numRestart w:val="eachPage"/>
    <w:footnote w:id="-1"/>
    <w:footnote w:id="0"/>
  </w:footnotePr>
  <w:endnotePr>
    <w:pos w:val="sectEnd"/>
    <w:numFmt w:val="decimal"/>
    <w:numStart w:val="0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FAB"/>
    <w:rsid w:val="00024310"/>
    <w:rsid w:val="000444B2"/>
    <w:rsid w:val="00065416"/>
    <w:rsid w:val="00080750"/>
    <w:rsid w:val="000A491F"/>
    <w:rsid w:val="000D0C12"/>
    <w:rsid w:val="000E154C"/>
    <w:rsid w:val="000F0EAF"/>
    <w:rsid w:val="000F3308"/>
    <w:rsid w:val="00122DFE"/>
    <w:rsid w:val="00130E47"/>
    <w:rsid w:val="001509B3"/>
    <w:rsid w:val="00190A16"/>
    <w:rsid w:val="001A1A66"/>
    <w:rsid w:val="001C6491"/>
    <w:rsid w:val="001C6D75"/>
    <w:rsid w:val="001C7CC5"/>
    <w:rsid w:val="002202C1"/>
    <w:rsid w:val="0023361E"/>
    <w:rsid w:val="0025659A"/>
    <w:rsid w:val="002642C8"/>
    <w:rsid w:val="00273896"/>
    <w:rsid w:val="00284972"/>
    <w:rsid w:val="002B2A15"/>
    <w:rsid w:val="002B5C70"/>
    <w:rsid w:val="002D2AEE"/>
    <w:rsid w:val="002F1562"/>
    <w:rsid w:val="0034428D"/>
    <w:rsid w:val="00356360"/>
    <w:rsid w:val="003A6982"/>
    <w:rsid w:val="003B295C"/>
    <w:rsid w:val="003B5907"/>
    <w:rsid w:val="003C24AB"/>
    <w:rsid w:val="003F155C"/>
    <w:rsid w:val="003F3F31"/>
    <w:rsid w:val="004169D3"/>
    <w:rsid w:val="00455C97"/>
    <w:rsid w:val="004D475E"/>
    <w:rsid w:val="004F21C8"/>
    <w:rsid w:val="004F27A2"/>
    <w:rsid w:val="004F655D"/>
    <w:rsid w:val="004F7D07"/>
    <w:rsid w:val="005136C7"/>
    <w:rsid w:val="005156F2"/>
    <w:rsid w:val="00534827"/>
    <w:rsid w:val="00556208"/>
    <w:rsid w:val="00565A79"/>
    <w:rsid w:val="00575AFD"/>
    <w:rsid w:val="0058681C"/>
    <w:rsid w:val="00593B5B"/>
    <w:rsid w:val="00596B42"/>
    <w:rsid w:val="00597FD9"/>
    <w:rsid w:val="005D7330"/>
    <w:rsid w:val="006114C6"/>
    <w:rsid w:val="00615C11"/>
    <w:rsid w:val="00616FAB"/>
    <w:rsid w:val="00655DC0"/>
    <w:rsid w:val="00656E99"/>
    <w:rsid w:val="00687447"/>
    <w:rsid w:val="006B30F5"/>
    <w:rsid w:val="006D7CC9"/>
    <w:rsid w:val="006E701F"/>
    <w:rsid w:val="006E7276"/>
    <w:rsid w:val="00747C03"/>
    <w:rsid w:val="00754B56"/>
    <w:rsid w:val="007643DD"/>
    <w:rsid w:val="00764645"/>
    <w:rsid w:val="0077363A"/>
    <w:rsid w:val="007A4C07"/>
    <w:rsid w:val="007C274B"/>
    <w:rsid w:val="007D11F5"/>
    <w:rsid w:val="007E7D01"/>
    <w:rsid w:val="00802B12"/>
    <w:rsid w:val="008032AF"/>
    <w:rsid w:val="0082362D"/>
    <w:rsid w:val="0084069B"/>
    <w:rsid w:val="0085019F"/>
    <w:rsid w:val="00853CCA"/>
    <w:rsid w:val="008A078F"/>
    <w:rsid w:val="008C62A2"/>
    <w:rsid w:val="008D1469"/>
    <w:rsid w:val="008E1C6F"/>
    <w:rsid w:val="008F159D"/>
    <w:rsid w:val="0090295D"/>
    <w:rsid w:val="00953298"/>
    <w:rsid w:val="009758F2"/>
    <w:rsid w:val="009819F6"/>
    <w:rsid w:val="009C328A"/>
    <w:rsid w:val="009D74B2"/>
    <w:rsid w:val="009E0D65"/>
    <w:rsid w:val="00A30EC5"/>
    <w:rsid w:val="00A32550"/>
    <w:rsid w:val="00A7377D"/>
    <w:rsid w:val="00A77B8A"/>
    <w:rsid w:val="00AD078D"/>
    <w:rsid w:val="00AF11CE"/>
    <w:rsid w:val="00B01FF4"/>
    <w:rsid w:val="00B05F9B"/>
    <w:rsid w:val="00B15AF0"/>
    <w:rsid w:val="00B5551A"/>
    <w:rsid w:val="00B72870"/>
    <w:rsid w:val="00B81E86"/>
    <w:rsid w:val="00BA312D"/>
    <w:rsid w:val="00BB4009"/>
    <w:rsid w:val="00BC4B85"/>
    <w:rsid w:val="00BC5E05"/>
    <w:rsid w:val="00C136D7"/>
    <w:rsid w:val="00C41E4F"/>
    <w:rsid w:val="00C57941"/>
    <w:rsid w:val="00CB5A81"/>
    <w:rsid w:val="00D03329"/>
    <w:rsid w:val="00D1004C"/>
    <w:rsid w:val="00D56834"/>
    <w:rsid w:val="00D66FAB"/>
    <w:rsid w:val="00DA1819"/>
    <w:rsid w:val="00DA59E2"/>
    <w:rsid w:val="00DA5FD4"/>
    <w:rsid w:val="00DB1EA9"/>
    <w:rsid w:val="00DD18B9"/>
    <w:rsid w:val="00DD697E"/>
    <w:rsid w:val="00E13349"/>
    <w:rsid w:val="00E352B3"/>
    <w:rsid w:val="00E41974"/>
    <w:rsid w:val="00E45548"/>
    <w:rsid w:val="00E4782C"/>
    <w:rsid w:val="00E70F28"/>
    <w:rsid w:val="00E723DC"/>
    <w:rsid w:val="00E963F7"/>
    <w:rsid w:val="00EA7139"/>
    <w:rsid w:val="00EC0D3E"/>
    <w:rsid w:val="00EC1567"/>
    <w:rsid w:val="00EC7C5F"/>
    <w:rsid w:val="00EF3E04"/>
    <w:rsid w:val="00F01CA8"/>
    <w:rsid w:val="00F50CE4"/>
    <w:rsid w:val="00F54CEB"/>
    <w:rsid w:val="00F73A44"/>
    <w:rsid w:val="00F76F1D"/>
    <w:rsid w:val="00F85936"/>
    <w:rsid w:val="00FA73C6"/>
    <w:rsid w:val="00FA7769"/>
    <w:rsid w:val="00FA783E"/>
    <w:rsid w:val="00FB5196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enu v:ext="edit" fillcolor="none [1303]"/>
    </o:shapedefaults>
    <o:shapelayout v:ext="edit">
      <o:idmap v:ext="edit" data="1"/>
    </o:shapelayout>
  </w:shapeDefaults>
  <w:decimalSymbol w:val="."/>
  <w:listSeparator w:val=","/>
  <w14:docId w14:val="7A6D4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D75"/>
  </w:style>
  <w:style w:type="paragraph" w:styleId="Heading1">
    <w:name w:val="heading 1"/>
    <w:basedOn w:val="Normal"/>
    <w:next w:val="Normal"/>
    <w:link w:val="Heading1Char"/>
    <w:uiPriority w:val="9"/>
    <w:qFormat/>
    <w:rsid w:val="00754B56"/>
    <w:pPr>
      <w:outlineLvl w:val="0"/>
    </w:pPr>
    <w:rPr>
      <w:rFonts w:asciiTheme="majorHAnsi" w:hAnsiTheme="majorHAnsi"/>
      <w:color w:val="365F91" w:themeColor="accent1" w:themeShade="BF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444B2"/>
    <w:pPr>
      <w:spacing w:after="320"/>
      <w:outlineLvl w:val="1"/>
    </w:pPr>
    <w:rPr>
      <w:rFonts w:asciiTheme="minorHAnsi" w:hAnsiTheme="minorHAnsi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681C"/>
    <w:pPr>
      <w:jc w:val="center"/>
      <w:outlineLvl w:val="2"/>
    </w:pPr>
    <w:rPr>
      <w:rFonts w:asciiTheme="majorHAnsi" w:hAnsiTheme="majorHAnsi"/>
      <w:color w:val="365F91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E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0E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E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E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E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EC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List">
    <w:name w:val="Bulleted List"/>
    <w:basedOn w:val="Normal"/>
    <w:qFormat/>
    <w:rsid w:val="008C62A2"/>
    <w:pPr>
      <w:numPr>
        <w:numId w:val="1"/>
      </w:numPr>
      <w:spacing w:line="240" w:lineRule="atLeast"/>
    </w:pPr>
    <w:rPr>
      <w:rFonts w:cs="Tahoma"/>
    </w:rPr>
  </w:style>
  <w:style w:type="character" w:customStyle="1" w:styleId="Heading2Char">
    <w:name w:val="Heading 2 Char"/>
    <w:basedOn w:val="DefaultParagraphFont"/>
    <w:link w:val="Heading2"/>
    <w:uiPriority w:val="9"/>
    <w:rsid w:val="000444B2"/>
    <w:rPr>
      <w:color w:val="365F91" w:themeColor="accent1" w:themeShade="BF"/>
      <w:sz w:val="24"/>
      <w:szCs w:val="28"/>
    </w:rPr>
  </w:style>
  <w:style w:type="paragraph" w:styleId="Signature">
    <w:name w:val="Signature"/>
    <w:basedOn w:val="Normal"/>
    <w:link w:val="SignatureChar"/>
    <w:uiPriority w:val="99"/>
    <w:unhideWhenUsed/>
    <w:rsid w:val="008C62A2"/>
    <w:pPr>
      <w:pBdr>
        <w:top w:val="single" w:sz="4" w:space="1" w:color="A6A6A6"/>
      </w:pBdr>
      <w:spacing w:before="400" w:line="240" w:lineRule="atLeast"/>
    </w:pPr>
  </w:style>
  <w:style w:type="character" w:customStyle="1" w:styleId="SignatureChar">
    <w:name w:val="Signature Char"/>
    <w:basedOn w:val="DefaultParagraphFont"/>
    <w:link w:val="Signature"/>
    <w:uiPriority w:val="99"/>
    <w:rsid w:val="008C62A2"/>
    <w:rPr>
      <w:rFonts w:ascii="Cambria" w:eastAsia="Tahoma" w:hAnsi="Cambria"/>
    </w:rPr>
  </w:style>
  <w:style w:type="character" w:customStyle="1" w:styleId="Heading1Char">
    <w:name w:val="Heading 1 Char"/>
    <w:basedOn w:val="DefaultParagraphFont"/>
    <w:link w:val="Heading1"/>
    <w:uiPriority w:val="9"/>
    <w:rsid w:val="00754B56"/>
    <w:rPr>
      <w:rFonts w:asciiTheme="majorHAnsi" w:eastAsia="Tahoma" w:hAnsiTheme="majorHAnsi"/>
      <w:color w:val="365F91" w:themeColor="accent1" w:themeShade="BF"/>
      <w:sz w:val="36"/>
      <w:szCs w:val="28"/>
    </w:rPr>
  </w:style>
  <w:style w:type="table" w:styleId="TableGrid">
    <w:name w:val="Table Grid"/>
    <w:basedOn w:val="TableNormal"/>
    <w:uiPriority w:val="59"/>
    <w:rsid w:val="004D47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8681C"/>
    <w:rPr>
      <w:rFonts w:asciiTheme="majorHAnsi" w:eastAsia="Tahoma" w:hAnsiTheme="majorHAnsi"/>
      <w:color w:val="365F91" w:themeColor="accent1" w:themeShade="BF"/>
      <w:sz w:val="23"/>
    </w:rPr>
  </w:style>
  <w:style w:type="paragraph" w:customStyle="1" w:styleId="Chores">
    <w:name w:val="Chores"/>
    <w:basedOn w:val="Normal"/>
    <w:qFormat/>
    <w:rsid w:val="00754B56"/>
    <w:rPr>
      <w:color w:val="404040" w:themeColor="text1" w:themeTint="BF"/>
      <w:sz w:val="24"/>
    </w:rPr>
  </w:style>
  <w:style w:type="paragraph" w:styleId="Header">
    <w:name w:val="header"/>
    <w:basedOn w:val="Normal"/>
    <w:link w:val="HeaderChar"/>
    <w:uiPriority w:val="99"/>
    <w:unhideWhenUsed/>
    <w:rsid w:val="00E963F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963F7"/>
  </w:style>
  <w:style w:type="paragraph" w:styleId="Footer">
    <w:name w:val="footer"/>
    <w:basedOn w:val="Normal"/>
    <w:link w:val="FooterChar"/>
    <w:uiPriority w:val="99"/>
    <w:unhideWhenUsed/>
    <w:rsid w:val="00E963F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963F7"/>
  </w:style>
  <w:style w:type="character" w:styleId="PlaceholderText">
    <w:name w:val="Placeholder Text"/>
    <w:basedOn w:val="DefaultParagraphFont"/>
    <w:uiPriority w:val="99"/>
    <w:semiHidden/>
    <w:rsid w:val="00356360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EC5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C5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30EC5"/>
  </w:style>
  <w:style w:type="paragraph" w:styleId="BlockText">
    <w:name w:val="Block Text"/>
    <w:basedOn w:val="Normal"/>
    <w:uiPriority w:val="99"/>
    <w:semiHidden/>
    <w:unhideWhenUsed/>
    <w:rsid w:val="00356360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30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30EC5"/>
  </w:style>
  <w:style w:type="paragraph" w:styleId="BodyText2">
    <w:name w:val="Body Text 2"/>
    <w:basedOn w:val="Normal"/>
    <w:link w:val="BodyText2Char"/>
    <w:uiPriority w:val="99"/>
    <w:semiHidden/>
    <w:unhideWhenUsed/>
    <w:rsid w:val="00A30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30EC5"/>
  </w:style>
  <w:style w:type="paragraph" w:styleId="BodyText3">
    <w:name w:val="Body Text 3"/>
    <w:basedOn w:val="Normal"/>
    <w:link w:val="BodyText3Char"/>
    <w:uiPriority w:val="99"/>
    <w:semiHidden/>
    <w:unhideWhenUsed/>
    <w:rsid w:val="00A30EC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30EC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30EC5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30EC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0EC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0EC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30EC5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30EC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30EC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30EC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30EC5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30EC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0EC5"/>
    <w:pPr>
      <w:spacing w:before="0"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30EC5"/>
    <w:pPr>
      <w:spacing w:before="0"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30EC5"/>
  </w:style>
  <w:style w:type="table" w:styleId="ColorfulGrid">
    <w:name w:val="Colorful Grid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30EC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EC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EC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EC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30EC5"/>
  </w:style>
  <w:style w:type="character" w:customStyle="1" w:styleId="DateChar">
    <w:name w:val="Date Char"/>
    <w:basedOn w:val="DefaultParagraphFont"/>
    <w:link w:val="Date"/>
    <w:uiPriority w:val="99"/>
    <w:semiHidden/>
    <w:rsid w:val="00A30EC5"/>
  </w:style>
  <w:style w:type="paragraph" w:styleId="DocumentMap">
    <w:name w:val="Document Map"/>
    <w:basedOn w:val="Normal"/>
    <w:link w:val="DocumentMapChar"/>
    <w:uiPriority w:val="99"/>
    <w:semiHidden/>
    <w:unhideWhenUsed/>
    <w:rsid w:val="00A30EC5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0EC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30EC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30EC5"/>
  </w:style>
  <w:style w:type="character" w:styleId="EndnoteReference">
    <w:name w:val="endnote reference"/>
    <w:basedOn w:val="DefaultParagraphFont"/>
    <w:uiPriority w:val="99"/>
    <w:semiHidden/>
    <w:unhideWhenUsed/>
    <w:rsid w:val="00A30EC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0EC5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30EC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30EC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30EC5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30EC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0EC5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0EC5"/>
    <w:rPr>
      <w:szCs w:val="20"/>
    </w:rPr>
  </w:style>
  <w:style w:type="table" w:customStyle="1" w:styleId="GridTable1Light">
    <w:name w:val="Grid Table 1 Light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A30EC5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EC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EC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E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E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EC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EC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30EC5"/>
  </w:style>
  <w:style w:type="paragraph" w:styleId="HTMLAddress">
    <w:name w:val="HTML Address"/>
    <w:basedOn w:val="Normal"/>
    <w:link w:val="HTMLAddressChar"/>
    <w:uiPriority w:val="99"/>
    <w:semiHidden/>
    <w:unhideWhenUsed/>
    <w:rsid w:val="00A30EC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30EC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30EC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30EC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0EC5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0EC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30EC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30EC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30EC5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0EC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0EC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0EC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0EC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0EC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0EC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0EC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0EC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0EC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30EC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30EC5"/>
    <w:pPr>
      <w:spacing w:before="0"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30EC5"/>
    <w:pPr>
      <w:spacing w:before="0"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30EC5"/>
    <w:pPr>
      <w:spacing w:before="0"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30EC5"/>
    <w:pPr>
      <w:spacing w:before="0"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30EC5"/>
    <w:pPr>
      <w:spacing w:before="0"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30EC5"/>
    <w:pPr>
      <w:spacing w:before="0"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30EC5"/>
    <w:pPr>
      <w:spacing w:before="0"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30EC5"/>
  </w:style>
  <w:style w:type="paragraph" w:styleId="List">
    <w:name w:val="List"/>
    <w:basedOn w:val="Normal"/>
    <w:uiPriority w:val="99"/>
    <w:semiHidden/>
    <w:unhideWhenUsed/>
    <w:rsid w:val="00A30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A30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A30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30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30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A30EC5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30EC5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30EC5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30EC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30EC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30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30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30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30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30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A30EC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30EC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30EC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30EC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30EC5"/>
    <w:pPr>
      <w:numPr>
        <w:numId w:val="11"/>
      </w:numPr>
      <w:contextualSpacing/>
    </w:pPr>
  </w:style>
  <w:style w:type="table" w:customStyle="1" w:styleId="ListTable1Light">
    <w:name w:val="List Table 1 Light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C0504D" w:themeColor="accent2"/>
        <w:bottom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8064A2" w:themeColor="accent4"/>
        <w:bottom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30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30EC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A30EC5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30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30EC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30EC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30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30EC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30EC5"/>
  </w:style>
  <w:style w:type="character" w:styleId="PageNumber">
    <w:name w:val="page number"/>
    <w:basedOn w:val="DefaultParagraphFont"/>
    <w:uiPriority w:val="99"/>
    <w:semiHidden/>
    <w:unhideWhenUsed/>
    <w:rsid w:val="00A30EC5"/>
  </w:style>
  <w:style w:type="table" w:customStyle="1" w:styleId="PlainTable1">
    <w:name w:val="Plain Table 1"/>
    <w:basedOn w:val="TableNormal"/>
    <w:uiPriority w:val="41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30EC5"/>
    <w:pPr>
      <w:spacing w:before="0"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30EC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30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30EC5"/>
  </w:style>
  <w:style w:type="character" w:customStyle="1" w:styleId="SmartHyperlink">
    <w:name w:val="Smart Hyperlink"/>
    <w:basedOn w:val="DefaultParagraphFont"/>
    <w:uiPriority w:val="99"/>
    <w:semiHidden/>
    <w:unhideWhenUsed/>
    <w:rsid w:val="00A30EC5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A30E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30EC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30E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30EC5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30EC5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30EC5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30EC5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30EC5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30EC5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30EC5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30EC5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30EC5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30EC5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30EC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30EC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30EC5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30EC5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30EC5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30EC5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30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30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30E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30EC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30EC5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30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30EC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30EC5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30EC5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30EC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30EC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30EC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30EC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30EC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30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30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30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30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30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0EC5"/>
    <w:pPr>
      <w:keepNext/>
      <w:keepLines/>
      <w:spacing w:before="240" w:after="0"/>
      <w:outlineLvl w:val="9"/>
    </w:pPr>
    <w:rPr>
      <w:rFonts w:eastAsiaTheme="majorEastAsia" w:cstheme="majorBidi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6360"/>
    <w:rPr>
      <w:color w:val="595959" w:themeColor="text1" w:themeTint="A6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D75"/>
  </w:style>
  <w:style w:type="paragraph" w:styleId="Heading1">
    <w:name w:val="heading 1"/>
    <w:basedOn w:val="Normal"/>
    <w:next w:val="Normal"/>
    <w:link w:val="Heading1Char"/>
    <w:uiPriority w:val="9"/>
    <w:qFormat/>
    <w:rsid w:val="00754B56"/>
    <w:pPr>
      <w:outlineLvl w:val="0"/>
    </w:pPr>
    <w:rPr>
      <w:rFonts w:asciiTheme="majorHAnsi" w:hAnsiTheme="majorHAnsi"/>
      <w:color w:val="365F91" w:themeColor="accent1" w:themeShade="BF"/>
      <w:sz w:val="36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444B2"/>
    <w:pPr>
      <w:spacing w:after="320"/>
      <w:outlineLvl w:val="1"/>
    </w:pPr>
    <w:rPr>
      <w:rFonts w:asciiTheme="minorHAnsi" w:hAnsiTheme="minorHAnsi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681C"/>
    <w:pPr>
      <w:jc w:val="center"/>
      <w:outlineLvl w:val="2"/>
    </w:pPr>
    <w:rPr>
      <w:rFonts w:asciiTheme="majorHAnsi" w:hAnsiTheme="majorHAnsi"/>
      <w:color w:val="365F91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E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0EC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E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E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E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EC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List">
    <w:name w:val="Bulleted List"/>
    <w:basedOn w:val="Normal"/>
    <w:qFormat/>
    <w:rsid w:val="008C62A2"/>
    <w:pPr>
      <w:numPr>
        <w:numId w:val="1"/>
      </w:numPr>
      <w:spacing w:line="240" w:lineRule="atLeast"/>
    </w:pPr>
    <w:rPr>
      <w:rFonts w:cs="Tahoma"/>
    </w:rPr>
  </w:style>
  <w:style w:type="character" w:customStyle="1" w:styleId="Heading2Char">
    <w:name w:val="Heading 2 Char"/>
    <w:basedOn w:val="DefaultParagraphFont"/>
    <w:link w:val="Heading2"/>
    <w:uiPriority w:val="9"/>
    <w:rsid w:val="000444B2"/>
    <w:rPr>
      <w:color w:val="365F91" w:themeColor="accent1" w:themeShade="BF"/>
      <w:sz w:val="24"/>
      <w:szCs w:val="28"/>
    </w:rPr>
  </w:style>
  <w:style w:type="paragraph" w:styleId="Signature">
    <w:name w:val="Signature"/>
    <w:basedOn w:val="Normal"/>
    <w:link w:val="SignatureChar"/>
    <w:uiPriority w:val="99"/>
    <w:unhideWhenUsed/>
    <w:rsid w:val="008C62A2"/>
    <w:pPr>
      <w:pBdr>
        <w:top w:val="single" w:sz="4" w:space="1" w:color="A6A6A6"/>
      </w:pBdr>
      <w:spacing w:before="400" w:line="240" w:lineRule="atLeast"/>
    </w:pPr>
  </w:style>
  <w:style w:type="character" w:customStyle="1" w:styleId="SignatureChar">
    <w:name w:val="Signature Char"/>
    <w:basedOn w:val="DefaultParagraphFont"/>
    <w:link w:val="Signature"/>
    <w:uiPriority w:val="99"/>
    <w:rsid w:val="008C62A2"/>
    <w:rPr>
      <w:rFonts w:ascii="Cambria" w:eastAsia="Tahoma" w:hAnsi="Cambria"/>
    </w:rPr>
  </w:style>
  <w:style w:type="character" w:customStyle="1" w:styleId="Heading1Char">
    <w:name w:val="Heading 1 Char"/>
    <w:basedOn w:val="DefaultParagraphFont"/>
    <w:link w:val="Heading1"/>
    <w:uiPriority w:val="9"/>
    <w:rsid w:val="00754B56"/>
    <w:rPr>
      <w:rFonts w:asciiTheme="majorHAnsi" w:eastAsia="Tahoma" w:hAnsiTheme="majorHAnsi"/>
      <w:color w:val="365F91" w:themeColor="accent1" w:themeShade="BF"/>
      <w:sz w:val="36"/>
      <w:szCs w:val="28"/>
    </w:rPr>
  </w:style>
  <w:style w:type="table" w:styleId="TableGrid">
    <w:name w:val="Table Grid"/>
    <w:basedOn w:val="TableNormal"/>
    <w:uiPriority w:val="59"/>
    <w:rsid w:val="004D47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58681C"/>
    <w:rPr>
      <w:rFonts w:asciiTheme="majorHAnsi" w:eastAsia="Tahoma" w:hAnsiTheme="majorHAnsi"/>
      <w:color w:val="365F91" w:themeColor="accent1" w:themeShade="BF"/>
      <w:sz w:val="23"/>
    </w:rPr>
  </w:style>
  <w:style w:type="paragraph" w:customStyle="1" w:styleId="Chores">
    <w:name w:val="Chores"/>
    <w:basedOn w:val="Normal"/>
    <w:qFormat/>
    <w:rsid w:val="00754B56"/>
    <w:rPr>
      <w:color w:val="404040" w:themeColor="text1" w:themeTint="BF"/>
      <w:sz w:val="24"/>
    </w:rPr>
  </w:style>
  <w:style w:type="paragraph" w:styleId="Header">
    <w:name w:val="header"/>
    <w:basedOn w:val="Normal"/>
    <w:link w:val="HeaderChar"/>
    <w:uiPriority w:val="99"/>
    <w:unhideWhenUsed/>
    <w:rsid w:val="00E963F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963F7"/>
  </w:style>
  <w:style w:type="paragraph" w:styleId="Footer">
    <w:name w:val="footer"/>
    <w:basedOn w:val="Normal"/>
    <w:link w:val="FooterChar"/>
    <w:uiPriority w:val="99"/>
    <w:unhideWhenUsed/>
    <w:rsid w:val="00E963F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963F7"/>
  </w:style>
  <w:style w:type="character" w:styleId="PlaceholderText">
    <w:name w:val="Placeholder Text"/>
    <w:basedOn w:val="DefaultParagraphFont"/>
    <w:uiPriority w:val="99"/>
    <w:semiHidden/>
    <w:rsid w:val="00356360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EC5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C5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30EC5"/>
  </w:style>
  <w:style w:type="paragraph" w:styleId="BlockText">
    <w:name w:val="Block Text"/>
    <w:basedOn w:val="Normal"/>
    <w:uiPriority w:val="99"/>
    <w:semiHidden/>
    <w:unhideWhenUsed/>
    <w:rsid w:val="00356360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30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30EC5"/>
  </w:style>
  <w:style w:type="paragraph" w:styleId="BodyText2">
    <w:name w:val="Body Text 2"/>
    <w:basedOn w:val="Normal"/>
    <w:link w:val="BodyText2Char"/>
    <w:uiPriority w:val="99"/>
    <w:semiHidden/>
    <w:unhideWhenUsed/>
    <w:rsid w:val="00A30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30EC5"/>
  </w:style>
  <w:style w:type="paragraph" w:styleId="BodyText3">
    <w:name w:val="Body Text 3"/>
    <w:basedOn w:val="Normal"/>
    <w:link w:val="BodyText3Char"/>
    <w:uiPriority w:val="99"/>
    <w:semiHidden/>
    <w:unhideWhenUsed/>
    <w:rsid w:val="00A30EC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30EC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30EC5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30EC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0EC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0EC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30EC5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30EC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30EC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30EC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30EC5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30EC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0EC5"/>
    <w:pPr>
      <w:spacing w:before="0"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30EC5"/>
    <w:pPr>
      <w:spacing w:before="0"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30EC5"/>
  </w:style>
  <w:style w:type="table" w:styleId="ColorfulGrid">
    <w:name w:val="Colorful Grid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30EC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EC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EC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EC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30EC5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30EC5"/>
  </w:style>
  <w:style w:type="character" w:customStyle="1" w:styleId="DateChar">
    <w:name w:val="Date Char"/>
    <w:basedOn w:val="DefaultParagraphFont"/>
    <w:link w:val="Date"/>
    <w:uiPriority w:val="99"/>
    <w:semiHidden/>
    <w:rsid w:val="00A30EC5"/>
  </w:style>
  <w:style w:type="paragraph" w:styleId="DocumentMap">
    <w:name w:val="Document Map"/>
    <w:basedOn w:val="Normal"/>
    <w:link w:val="DocumentMapChar"/>
    <w:uiPriority w:val="99"/>
    <w:semiHidden/>
    <w:unhideWhenUsed/>
    <w:rsid w:val="00A30EC5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0EC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30EC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30EC5"/>
  </w:style>
  <w:style w:type="character" w:styleId="EndnoteReference">
    <w:name w:val="endnote reference"/>
    <w:basedOn w:val="DefaultParagraphFont"/>
    <w:uiPriority w:val="99"/>
    <w:semiHidden/>
    <w:unhideWhenUsed/>
    <w:rsid w:val="00A30EC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0EC5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30EC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30EC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30EC5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30EC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0EC5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0EC5"/>
    <w:rPr>
      <w:szCs w:val="20"/>
    </w:rPr>
  </w:style>
  <w:style w:type="table" w:customStyle="1" w:styleId="GridTable1Light">
    <w:name w:val="Grid Table 1 Light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A30EC5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EC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EC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E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E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EC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EC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30EC5"/>
  </w:style>
  <w:style w:type="paragraph" w:styleId="HTMLAddress">
    <w:name w:val="HTML Address"/>
    <w:basedOn w:val="Normal"/>
    <w:link w:val="HTMLAddressChar"/>
    <w:uiPriority w:val="99"/>
    <w:semiHidden/>
    <w:unhideWhenUsed/>
    <w:rsid w:val="00A30EC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30EC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30EC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30EC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0EC5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0EC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30EC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30EC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30EC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30EC5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0EC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0EC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0EC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0EC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0EC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0EC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0EC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0EC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0EC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30EC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30EC5"/>
    <w:pPr>
      <w:spacing w:before="0"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30EC5"/>
    <w:pPr>
      <w:spacing w:before="0"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30EC5"/>
    <w:pPr>
      <w:spacing w:before="0"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30EC5"/>
    <w:pPr>
      <w:spacing w:before="0"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30EC5"/>
    <w:pPr>
      <w:spacing w:before="0"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30EC5"/>
    <w:pPr>
      <w:spacing w:before="0"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30EC5"/>
    <w:pPr>
      <w:spacing w:before="0"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30EC5"/>
  </w:style>
  <w:style w:type="paragraph" w:styleId="List">
    <w:name w:val="List"/>
    <w:basedOn w:val="Normal"/>
    <w:uiPriority w:val="99"/>
    <w:semiHidden/>
    <w:unhideWhenUsed/>
    <w:rsid w:val="00A30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A30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A30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A30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A30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A30EC5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30EC5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30EC5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30EC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30EC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30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30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30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30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30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A30EC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30EC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30EC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30EC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30EC5"/>
    <w:pPr>
      <w:numPr>
        <w:numId w:val="11"/>
      </w:numPr>
      <w:contextualSpacing/>
    </w:pPr>
  </w:style>
  <w:style w:type="table" w:customStyle="1" w:styleId="ListTable1Light">
    <w:name w:val="List Table 1 Light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A30EC5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C0504D" w:themeColor="accent2"/>
        <w:bottom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8064A2" w:themeColor="accent4"/>
        <w:bottom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A30EC5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A30EC5"/>
    <w:pPr>
      <w:spacing w:after="0"/>
    </w:pPr>
    <w:rPr>
      <w:color w:val="365F9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A30EC5"/>
    <w:pPr>
      <w:spacing w:after="0"/>
    </w:pPr>
    <w:rPr>
      <w:color w:val="94363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A30EC5"/>
    <w:pPr>
      <w:spacing w:after="0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A30EC5"/>
    <w:pPr>
      <w:spacing w:after="0"/>
    </w:pPr>
    <w:rPr>
      <w:color w:val="5F497A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A30EC5"/>
    <w:pPr>
      <w:spacing w:after="0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A30EC5"/>
    <w:pPr>
      <w:spacing w:after="0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30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30EC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30EC5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30EC5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30EC5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A30EC5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30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30EC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30EC5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30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30EC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30EC5"/>
  </w:style>
  <w:style w:type="character" w:styleId="PageNumber">
    <w:name w:val="page number"/>
    <w:basedOn w:val="DefaultParagraphFont"/>
    <w:uiPriority w:val="99"/>
    <w:semiHidden/>
    <w:unhideWhenUsed/>
    <w:rsid w:val="00A30EC5"/>
  </w:style>
  <w:style w:type="table" w:customStyle="1" w:styleId="PlainTable1">
    <w:name w:val="Plain Table 1"/>
    <w:basedOn w:val="TableNormal"/>
    <w:uiPriority w:val="41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A30EC5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A30EC5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30EC5"/>
    <w:pPr>
      <w:spacing w:before="0"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30EC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30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30EC5"/>
  </w:style>
  <w:style w:type="character" w:customStyle="1" w:styleId="SmartHyperlink">
    <w:name w:val="Smart Hyperlink"/>
    <w:basedOn w:val="DefaultParagraphFont"/>
    <w:uiPriority w:val="99"/>
    <w:semiHidden/>
    <w:unhideWhenUsed/>
    <w:rsid w:val="00A30EC5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A30E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30EC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30EC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30EC5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30EC5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30EC5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30EC5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30EC5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30EC5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30EC5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30EC5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30EC5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30EC5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30EC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30EC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30EC5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30EC5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A30EC5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30EC5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30EC5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30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30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30EC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30EC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30EC5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30EC5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30EC5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30E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30EC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30EC5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30EC5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30EC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30EC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30EC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30EC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30EC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30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30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30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30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30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0EC5"/>
    <w:pPr>
      <w:keepNext/>
      <w:keepLines/>
      <w:spacing w:before="240" w:after="0"/>
      <w:outlineLvl w:val="9"/>
    </w:pPr>
    <w:rPr>
      <w:rFonts w:eastAsiaTheme="majorEastAsia" w:cstheme="majorBidi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636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yy:3y036s1s1pjgg6tbt9fgw0740000gn:T:TM10278127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D19085357D0844B648618D49D8C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8EED1-1033-734B-AF22-389BCA1C7585}"/>
      </w:docPartPr>
      <w:docPartBody>
        <w:p w:rsidR="00F31969" w:rsidRDefault="00F31969">
          <w:pPr>
            <w:pStyle w:val="6DD19085357D0844B648618D49D8CE34"/>
          </w:pPr>
          <w:r w:rsidRPr="00953298">
            <w:t>Monday</w:t>
          </w:r>
        </w:p>
      </w:docPartBody>
    </w:docPart>
    <w:docPart>
      <w:docPartPr>
        <w:name w:val="21A7858D11D16A489130D631544C1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FAF5C-9415-7A46-9314-BA6F9AA4F142}"/>
      </w:docPartPr>
      <w:docPartBody>
        <w:p w:rsidR="00F31969" w:rsidRDefault="00F31969">
          <w:pPr>
            <w:pStyle w:val="21A7858D11D16A489130D631544C1468"/>
          </w:pPr>
          <w:r w:rsidRPr="00953298">
            <w:t>Tuesday</w:t>
          </w:r>
        </w:p>
      </w:docPartBody>
    </w:docPart>
    <w:docPart>
      <w:docPartPr>
        <w:name w:val="84C9F6C0A3E0F14AA2B5FD854829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5621E-21D7-A24B-BF46-99D46BAF04EA}"/>
      </w:docPartPr>
      <w:docPartBody>
        <w:p w:rsidR="00F31969" w:rsidRDefault="00F31969">
          <w:pPr>
            <w:pStyle w:val="84C9F6C0A3E0F14AA2B5FD854829F2B6"/>
          </w:pPr>
          <w:r w:rsidRPr="00953298">
            <w:t>Wednesday</w:t>
          </w:r>
        </w:p>
      </w:docPartBody>
    </w:docPart>
    <w:docPart>
      <w:docPartPr>
        <w:name w:val="C4CEF3928391B2438A50FD8C26281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B9FE9-B1B9-0141-8074-F2B6E593CE1D}"/>
      </w:docPartPr>
      <w:docPartBody>
        <w:p w:rsidR="00F31969" w:rsidRDefault="00F31969">
          <w:pPr>
            <w:pStyle w:val="C4CEF3928391B2438A50FD8C262811F1"/>
          </w:pPr>
          <w:r w:rsidRPr="00953298">
            <w:t>Thursday</w:t>
          </w:r>
        </w:p>
      </w:docPartBody>
    </w:docPart>
    <w:docPart>
      <w:docPartPr>
        <w:name w:val="705D38A2B7EE8B48AB49C998080AE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D5AF6-0C9B-1849-A2A3-3DC79A2D263B}"/>
      </w:docPartPr>
      <w:docPartBody>
        <w:p w:rsidR="00F31969" w:rsidRDefault="00F31969">
          <w:pPr>
            <w:pStyle w:val="705D38A2B7EE8B48AB49C998080AE3A5"/>
          </w:pPr>
          <w:r w:rsidRPr="00953298">
            <w:t>Friday</w:t>
          </w:r>
        </w:p>
      </w:docPartBody>
    </w:docPart>
    <w:docPart>
      <w:docPartPr>
        <w:name w:val="075BB8A08E7F7941A696B484A6A59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FFCC4-B51E-AE46-AF9F-4E1C38F6E023}"/>
      </w:docPartPr>
      <w:docPartBody>
        <w:p w:rsidR="00F31969" w:rsidRDefault="00F31969">
          <w:pPr>
            <w:pStyle w:val="075BB8A08E7F7941A696B484A6A59676"/>
          </w:pPr>
          <w:r w:rsidRPr="00953298">
            <w:t>Homework</w:t>
          </w:r>
        </w:p>
      </w:docPartBody>
    </w:docPart>
    <w:docPart>
      <w:docPartPr>
        <w:name w:val="169C4D92AB0D854A88B770ABE4BA9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57B20-3D58-4C4A-980A-1E2D0834AB36}"/>
      </w:docPartPr>
      <w:docPartBody>
        <w:p w:rsidR="00F31969" w:rsidRDefault="00F31969">
          <w:pPr>
            <w:pStyle w:val="169C4D92AB0D854A88B770ABE4BA94CF"/>
          </w:pPr>
          <w:r>
            <w:t>Yes/No</w:t>
          </w:r>
        </w:p>
      </w:docPartBody>
    </w:docPart>
    <w:docPart>
      <w:docPartPr>
        <w:name w:val="F92F8C4EB1FAD449839313CADF2F3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261DB-A0A0-A544-B741-4085EBCE1CCF}"/>
      </w:docPartPr>
      <w:docPartBody>
        <w:p w:rsidR="00F31969" w:rsidRDefault="00F31969">
          <w:pPr>
            <w:pStyle w:val="F92F8C4EB1FAD449839313CADF2F3642"/>
          </w:pPr>
          <w:r>
            <w:t>Yes/No</w:t>
          </w:r>
        </w:p>
      </w:docPartBody>
    </w:docPart>
    <w:docPart>
      <w:docPartPr>
        <w:name w:val="D18903AC83121F4B981CD727597A0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30AE8-42C8-024F-BA8C-55D3D029C6AF}"/>
      </w:docPartPr>
      <w:docPartBody>
        <w:p w:rsidR="00F31969" w:rsidRDefault="00F31969">
          <w:pPr>
            <w:pStyle w:val="D18903AC83121F4B981CD727597A0E52"/>
          </w:pPr>
          <w:r>
            <w:t>Yes/No</w:t>
          </w:r>
        </w:p>
      </w:docPartBody>
    </w:docPart>
    <w:docPart>
      <w:docPartPr>
        <w:name w:val="0DD9D515C8088043BC1C8B3C517C9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4FA54-434C-B64A-92A8-79FD1CBA2F18}"/>
      </w:docPartPr>
      <w:docPartBody>
        <w:p w:rsidR="00F31969" w:rsidRDefault="00F31969">
          <w:pPr>
            <w:pStyle w:val="0DD9D515C8088043BC1C8B3C517C9479"/>
          </w:pPr>
          <w:r>
            <w:t>Yes/No</w:t>
          </w:r>
        </w:p>
      </w:docPartBody>
    </w:docPart>
    <w:docPart>
      <w:docPartPr>
        <w:name w:val="B88FB8F52BCCAD4FAC1285A2341FB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00FA9-15B9-E141-8AB3-85DAEBFF9C8E}"/>
      </w:docPartPr>
      <w:docPartBody>
        <w:p w:rsidR="00F31969" w:rsidRDefault="00F31969">
          <w:pPr>
            <w:pStyle w:val="B88FB8F52BCCAD4FAC1285A2341FB73D"/>
          </w:pPr>
          <w:r>
            <w:t>Yes/No</w:t>
          </w:r>
        </w:p>
      </w:docPartBody>
    </w:docPart>
    <w:docPart>
      <w:docPartPr>
        <w:name w:val="3797DAA696E49544B7C79E61E10D4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ABB0-372B-D841-BDA9-6E01B81F2382}"/>
      </w:docPartPr>
      <w:docPartBody>
        <w:p w:rsidR="00F31969" w:rsidRDefault="00F31969">
          <w:pPr>
            <w:pStyle w:val="3797DAA696E49544B7C79E61E10D4588"/>
          </w:pPr>
          <w:r>
            <w:t>Yes/No</w:t>
          </w:r>
        </w:p>
      </w:docPartBody>
    </w:docPart>
    <w:docPart>
      <w:docPartPr>
        <w:name w:val="FCC6D9534B8B6548A83B049D9CF80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C0484-4267-824F-A565-C7FEC9222440}"/>
      </w:docPartPr>
      <w:docPartBody>
        <w:p w:rsidR="00F31969" w:rsidRDefault="00F31969">
          <w:pPr>
            <w:pStyle w:val="FCC6D9534B8B6548A83B049D9CF80884"/>
          </w:pPr>
          <w:r>
            <w:t>Yes/No</w:t>
          </w:r>
        </w:p>
      </w:docPartBody>
    </w:docPart>
    <w:docPart>
      <w:docPartPr>
        <w:name w:val="342B0AD33B4F0A42ACB0B3541C9A0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60A2C-8CE2-9D43-AE00-16AC21F609BD}"/>
      </w:docPartPr>
      <w:docPartBody>
        <w:p w:rsidR="00F31969" w:rsidRDefault="00F31969">
          <w:pPr>
            <w:pStyle w:val="342B0AD33B4F0A42ACB0B3541C9A0F05"/>
          </w:pPr>
          <w:r>
            <w:t>Yes/No</w:t>
          </w:r>
        </w:p>
      </w:docPartBody>
    </w:docPart>
    <w:docPart>
      <w:docPartPr>
        <w:name w:val="9B123A9DCD02334BBA1D71A240877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27505-EE46-7140-A311-53C81C907BD7}"/>
      </w:docPartPr>
      <w:docPartBody>
        <w:p w:rsidR="00F31969" w:rsidRDefault="00F31969">
          <w:pPr>
            <w:pStyle w:val="9B123A9DCD02334BBA1D71A240877DBD"/>
          </w:pPr>
          <w:r>
            <w:t>Yes/No</w:t>
          </w:r>
        </w:p>
      </w:docPartBody>
    </w:docPart>
    <w:docPart>
      <w:docPartPr>
        <w:name w:val="30EDCC86CC4A3546B99E13371B8E0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A1DD2-1E90-1F45-B31C-F5527EC325F2}"/>
      </w:docPartPr>
      <w:docPartBody>
        <w:p w:rsidR="00F31969" w:rsidRDefault="00F31969">
          <w:pPr>
            <w:pStyle w:val="30EDCC86CC4A3546B99E13371B8E0AFF"/>
          </w:pPr>
          <w:r>
            <w:t>Yes/No</w:t>
          </w:r>
        </w:p>
      </w:docPartBody>
    </w:docPart>
    <w:docPart>
      <w:docPartPr>
        <w:name w:val="0062F7046652A64EA7CA3697FA25B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BADC9-C829-2A45-8090-9933062665E9}"/>
      </w:docPartPr>
      <w:docPartBody>
        <w:p w:rsidR="00F31969" w:rsidRDefault="00F31969">
          <w:pPr>
            <w:pStyle w:val="0062F7046652A64EA7CA3697FA25BD94"/>
          </w:pPr>
          <w:r>
            <w:t>Yes/No</w:t>
          </w:r>
        </w:p>
      </w:docPartBody>
    </w:docPart>
    <w:docPart>
      <w:docPartPr>
        <w:name w:val="69E693C0C0EB6A46B4A6EF1A4A05E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7927E-EE67-7140-BB0A-F8D821EFE326}"/>
      </w:docPartPr>
      <w:docPartBody>
        <w:p w:rsidR="00F31969" w:rsidRDefault="00F31969">
          <w:pPr>
            <w:pStyle w:val="69E693C0C0EB6A46B4A6EF1A4A05E18B"/>
          </w:pPr>
          <w:r>
            <w:t>Yes/No</w:t>
          </w:r>
        </w:p>
      </w:docPartBody>
    </w:docPart>
    <w:docPart>
      <w:docPartPr>
        <w:name w:val="0DA5E8C36D5A4B4EB8C389764E2DF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A3C05-951B-5849-A527-204D1FA5BFB4}"/>
      </w:docPartPr>
      <w:docPartBody>
        <w:p w:rsidR="00F31969" w:rsidRDefault="00F31969">
          <w:pPr>
            <w:pStyle w:val="0DA5E8C36D5A4B4EB8C389764E2DFA74"/>
          </w:pPr>
          <w:r>
            <w:t>Yes/No</w:t>
          </w:r>
        </w:p>
      </w:docPartBody>
    </w:docPart>
    <w:docPart>
      <w:docPartPr>
        <w:name w:val="1E2876BDEF12384C9568DA629802E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4CF55-7421-664D-8FCA-16391C3F7EF8}"/>
      </w:docPartPr>
      <w:docPartBody>
        <w:p w:rsidR="00F31969" w:rsidRDefault="00F31969">
          <w:pPr>
            <w:pStyle w:val="1E2876BDEF12384C9568DA629802EC46"/>
          </w:pPr>
          <w:r>
            <w:t>Yes/No</w:t>
          </w:r>
        </w:p>
      </w:docPartBody>
    </w:docPart>
    <w:docPart>
      <w:docPartPr>
        <w:name w:val="AF3BB3EA2FDA7B49A660572E3E2B2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B674B-730A-A24D-B078-8005F66F3456}"/>
      </w:docPartPr>
      <w:docPartBody>
        <w:p w:rsidR="00F31969" w:rsidRDefault="00F31969">
          <w:pPr>
            <w:pStyle w:val="AF3BB3EA2FDA7B49A660572E3E2B2D9E"/>
          </w:pPr>
          <w:r>
            <w:t>Yes/No</w:t>
          </w:r>
        </w:p>
      </w:docPartBody>
    </w:docPart>
    <w:docPart>
      <w:docPartPr>
        <w:name w:val="4EEFB0F971C8FB46A1E226F9CC661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E3219-7BBB-0141-9A63-FAB6586600A1}"/>
      </w:docPartPr>
      <w:docPartBody>
        <w:p w:rsidR="00F31969" w:rsidRDefault="00F31969">
          <w:pPr>
            <w:pStyle w:val="4EEFB0F971C8FB46A1E226F9CC661B1A"/>
          </w:pPr>
          <w:r>
            <w:t>Yes/No</w:t>
          </w:r>
        </w:p>
      </w:docPartBody>
    </w:docPart>
    <w:docPart>
      <w:docPartPr>
        <w:name w:val="D00AB51DB5E39D408DE7D63A9C528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8F735-FDF5-0842-B0A3-C71E899A1F9D}"/>
      </w:docPartPr>
      <w:docPartBody>
        <w:p w:rsidR="00F31969" w:rsidRDefault="00F31969">
          <w:pPr>
            <w:pStyle w:val="D00AB51DB5E39D408DE7D63A9C52878E"/>
          </w:pPr>
          <w:r>
            <w:t>Yes/No</w:t>
          </w:r>
        </w:p>
      </w:docPartBody>
    </w:docPart>
    <w:docPart>
      <w:docPartPr>
        <w:name w:val="FC8355748EF130459C227C3661F0F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026EA-076D-3941-9E1A-E590A7974891}"/>
      </w:docPartPr>
      <w:docPartBody>
        <w:p w:rsidR="00F31969" w:rsidRDefault="00F31969">
          <w:pPr>
            <w:pStyle w:val="FC8355748EF130459C227C3661F0F331"/>
          </w:pPr>
          <w:r>
            <w:t>Yes/No</w:t>
          </w:r>
        </w:p>
      </w:docPartBody>
    </w:docPart>
    <w:docPart>
      <w:docPartPr>
        <w:name w:val="BB960E157567274AA772240A3ECFE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AC611-4CCB-3642-82C1-9D336FCCED24}"/>
      </w:docPartPr>
      <w:docPartBody>
        <w:p w:rsidR="00F31969" w:rsidRDefault="00F31969">
          <w:pPr>
            <w:pStyle w:val="BB960E157567274AA772240A3ECFEF73"/>
          </w:pPr>
          <w:r>
            <w:t>Yes/No</w:t>
          </w:r>
        </w:p>
      </w:docPartBody>
    </w:docPart>
    <w:docPart>
      <w:docPartPr>
        <w:name w:val="5BBC6D5BB312824FA17EBAFF5B641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25642-FCD6-D144-9841-C592A9732022}"/>
      </w:docPartPr>
      <w:docPartBody>
        <w:p w:rsidR="00F31969" w:rsidRDefault="00F31969">
          <w:pPr>
            <w:pStyle w:val="5BBC6D5BB312824FA17EBAFF5B641E2D"/>
          </w:pPr>
          <w:r>
            <w:t>Yes/No</w:t>
          </w:r>
        </w:p>
      </w:docPartBody>
    </w:docPart>
    <w:docPart>
      <w:docPartPr>
        <w:name w:val="0153CB71FD4C764EAD268D2EFEBE2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4B600-D8BD-3045-9041-0FE55656A544}"/>
      </w:docPartPr>
      <w:docPartBody>
        <w:p w:rsidR="00F31969" w:rsidRDefault="00F31969">
          <w:pPr>
            <w:pStyle w:val="0153CB71FD4C764EAD268D2EFEBE2BB4"/>
          </w:pPr>
          <w:r>
            <w:t>Yes/No</w:t>
          </w:r>
        </w:p>
      </w:docPartBody>
    </w:docPart>
    <w:docPart>
      <w:docPartPr>
        <w:name w:val="74285F84A0222F44989A6A3C31874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3D26A-98C3-1D45-A832-7F5325248E9A}"/>
      </w:docPartPr>
      <w:docPartBody>
        <w:p w:rsidR="00F31969" w:rsidRDefault="00F31969">
          <w:pPr>
            <w:pStyle w:val="74285F84A0222F44989A6A3C318749CF"/>
          </w:pPr>
          <w:r>
            <w:t>Yes/No</w:t>
          </w:r>
        </w:p>
      </w:docPartBody>
    </w:docPart>
    <w:docPart>
      <w:docPartPr>
        <w:name w:val="7895A403C7A0AA42875FD6639C05C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73ADA-9B3C-DB45-A04B-94904CA2B924}"/>
      </w:docPartPr>
      <w:docPartBody>
        <w:p w:rsidR="00F31969" w:rsidRDefault="00F31969">
          <w:pPr>
            <w:pStyle w:val="7895A403C7A0AA42875FD6639C05CA56"/>
          </w:pPr>
          <w:r>
            <w:t>Yes/No</w:t>
          </w:r>
        </w:p>
      </w:docPartBody>
    </w:docPart>
    <w:docPart>
      <w:docPartPr>
        <w:name w:val="5F6A95F87B6D6844B4F9286E23408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068A6-00EB-A543-8703-2F26446AF122}"/>
      </w:docPartPr>
      <w:docPartBody>
        <w:p w:rsidR="00F31969" w:rsidRDefault="00F31969">
          <w:pPr>
            <w:pStyle w:val="5F6A95F87B6D6844B4F9286E23408449"/>
          </w:pPr>
          <w:r>
            <w:t>Yes/No</w:t>
          </w:r>
        </w:p>
      </w:docPartBody>
    </w:docPart>
    <w:docPart>
      <w:docPartPr>
        <w:name w:val="591D37125D79394997C45A64AD2DB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1F205-9282-194E-BAD5-CE95710ADC20}"/>
      </w:docPartPr>
      <w:docPartBody>
        <w:p w:rsidR="00F31969" w:rsidRDefault="00F31969">
          <w:pPr>
            <w:pStyle w:val="591D37125D79394997C45A64AD2DBC29"/>
          </w:pPr>
          <w:r>
            <w:t>Yes/No</w:t>
          </w:r>
        </w:p>
      </w:docPartBody>
    </w:docPart>
    <w:docPart>
      <w:docPartPr>
        <w:name w:val="E204C40BF257FA4F85CED0C816624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83FA-F27B-7746-BAAB-F60C4EC66B1F}"/>
      </w:docPartPr>
      <w:docPartBody>
        <w:p w:rsidR="00F31969" w:rsidRDefault="00F31969">
          <w:pPr>
            <w:pStyle w:val="E204C40BF257FA4F85CED0C816624376"/>
          </w:pPr>
          <w:r>
            <w:t>Yes/No</w:t>
          </w:r>
        </w:p>
      </w:docPartBody>
    </w:docPart>
    <w:docPart>
      <w:docPartPr>
        <w:name w:val="D71EF495B381584682B4F8EF54CE4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A3F99-2D31-1D4A-BA93-19B986CCAE25}"/>
      </w:docPartPr>
      <w:docPartBody>
        <w:p w:rsidR="00F31969" w:rsidRDefault="00F31969">
          <w:pPr>
            <w:pStyle w:val="D71EF495B381584682B4F8EF54CE4ED2"/>
          </w:pPr>
          <w:r>
            <w:t>Yes/No</w:t>
          </w:r>
        </w:p>
      </w:docPartBody>
    </w:docPart>
    <w:docPart>
      <w:docPartPr>
        <w:name w:val="7B06B4B5460BC241844A1B87848E5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CD188-D9AA-0B4A-8B4C-805DB393702B}"/>
      </w:docPartPr>
      <w:docPartBody>
        <w:p w:rsidR="00F31969" w:rsidRDefault="00F31969">
          <w:pPr>
            <w:pStyle w:val="7B06B4B5460BC241844A1B87848E5FC7"/>
          </w:pPr>
          <w:r>
            <w:t>Yes/No</w:t>
          </w:r>
        </w:p>
      </w:docPartBody>
    </w:docPart>
    <w:docPart>
      <w:docPartPr>
        <w:name w:val="FF2E8E92DFC3EB4E8469B08249298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DC87C-5BD6-CF45-A75E-6E249C72AFFE}"/>
      </w:docPartPr>
      <w:docPartBody>
        <w:p w:rsidR="00F31969" w:rsidRDefault="00F31969">
          <w:pPr>
            <w:pStyle w:val="FF2E8E92DFC3EB4E8469B08249298E16"/>
          </w:pPr>
          <w:r>
            <w:t>Yes/No</w:t>
          </w:r>
        </w:p>
      </w:docPartBody>
    </w:docPart>
    <w:docPart>
      <w:docPartPr>
        <w:name w:val="EE59D0B7327D8D40A7C878283E723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BCFA0-D522-AD42-A2EC-8A7FF606CF39}"/>
      </w:docPartPr>
      <w:docPartBody>
        <w:p w:rsidR="00F31969" w:rsidRDefault="00F31969">
          <w:pPr>
            <w:pStyle w:val="EE59D0B7327D8D40A7C878283E723C8A"/>
          </w:pPr>
          <w:r>
            <w:t>Yes/No</w:t>
          </w:r>
        </w:p>
      </w:docPartBody>
    </w:docPart>
    <w:docPart>
      <w:docPartPr>
        <w:name w:val="B75320585E030A4AAEDB6C3E9F66A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C673-4523-9C4E-A6A9-6E107279CB28}"/>
      </w:docPartPr>
      <w:docPartBody>
        <w:p w:rsidR="00F31969" w:rsidRDefault="00F31969">
          <w:pPr>
            <w:pStyle w:val="B75320585E030A4AAEDB6C3E9F66A3C5"/>
          </w:pPr>
          <w:r>
            <w:t>Yes/No</w:t>
          </w:r>
        </w:p>
      </w:docPartBody>
    </w:docPart>
    <w:docPart>
      <w:docPartPr>
        <w:name w:val="C66CA85D4CFA6D4785D783A29D3F0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41D39-7839-BD45-B47C-064D111C91F0}"/>
      </w:docPartPr>
      <w:docPartBody>
        <w:p w:rsidR="00F31969" w:rsidRDefault="00F31969">
          <w:pPr>
            <w:pStyle w:val="C66CA85D4CFA6D4785D783A29D3F08A1"/>
          </w:pPr>
          <w:r>
            <w:t>Yes/No</w:t>
          </w:r>
        </w:p>
      </w:docPartBody>
    </w:docPart>
    <w:docPart>
      <w:docPartPr>
        <w:name w:val="19DFD1F8B2BAE346A5A710642737A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24488-7179-BF43-92E6-138AB5AC5381}"/>
      </w:docPartPr>
      <w:docPartBody>
        <w:p w:rsidR="00F31969" w:rsidRDefault="00F31969">
          <w:pPr>
            <w:pStyle w:val="19DFD1F8B2BAE346A5A710642737ADBE"/>
          </w:pPr>
          <w:r>
            <w:t>Yes/No</w:t>
          </w:r>
        </w:p>
      </w:docPartBody>
    </w:docPart>
    <w:docPart>
      <w:docPartPr>
        <w:name w:val="910A8B4384470041B7394B7F263F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6D086-7A4F-2E4D-97CB-0FCA647BF2B3}"/>
      </w:docPartPr>
      <w:docPartBody>
        <w:p w:rsidR="00F31969" w:rsidRDefault="00F31969">
          <w:pPr>
            <w:pStyle w:val="910A8B4384470041B7394B7F263F4E20"/>
          </w:pPr>
          <w:r>
            <w:t>Yes/No</w:t>
          </w:r>
        </w:p>
      </w:docPartBody>
    </w:docPart>
    <w:docPart>
      <w:docPartPr>
        <w:name w:val="57F6E7F28C10254C9DAFE8C92E031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10EF-32A4-3049-ABEB-C38CEEE8DA2E}"/>
      </w:docPartPr>
      <w:docPartBody>
        <w:p w:rsidR="00F31969" w:rsidRDefault="00F31969">
          <w:pPr>
            <w:pStyle w:val="57F6E7F28C10254C9DAFE8C92E031234"/>
          </w:pPr>
          <w:r>
            <w:t>Yes/No</w:t>
          </w:r>
        </w:p>
      </w:docPartBody>
    </w:docPart>
    <w:docPart>
      <w:docPartPr>
        <w:name w:val="5C7525739724B34B94A2F0E57F0DF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39F76-45D1-5C4B-9FC8-F1BC33954144}"/>
      </w:docPartPr>
      <w:docPartBody>
        <w:p w:rsidR="00F31969" w:rsidRDefault="00F31969">
          <w:pPr>
            <w:pStyle w:val="5C7525739724B34B94A2F0E57F0DF963"/>
          </w:pPr>
          <w:r>
            <w:t>Water plants</w:t>
          </w:r>
        </w:p>
      </w:docPartBody>
    </w:docPart>
    <w:docPart>
      <w:docPartPr>
        <w:name w:val="D528A2FBF03A1549B917785C69679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85E4F-C4E4-CA41-BDE1-02FA8A004CCD}"/>
      </w:docPartPr>
      <w:docPartBody>
        <w:p w:rsidR="00F31969" w:rsidRDefault="00F31969">
          <w:pPr>
            <w:pStyle w:val="D528A2FBF03A1549B917785C69679B21"/>
          </w:pPr>
          <w:r>
            <w:t>Yes/No</w:t>
          </w:r>
        </w:p>
      </w:docPartBody>
    </w:docPart>
    <w:docPart>
      <w:docPartPr>
        <w:name w:val="2D45508712511543A0C3C3B506AA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620A2-1F76-0241-9825-EFA3ABAEA15B}"/>
      </w:docPartPr>
      <w:docPartBody>
        <w:p w:rsidR="00F31969" w:rsidRDefault="00F31969">
          <w:pPr>
            <w:pStyle w:val="2D45508712511543A0C3C3B506AA21EF"/>
          </w:pPr>
          <w:r>
            <w:t>Yes/No</w:t>
          </w:r>
        </w:p>
      </w:docPartBody>
    </w:docPart>
    <w:docPart>
      <w:docPartPr>
        <w:name w:val="07D67AAE471E1B45B8C10C1F9AC18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A169C-EB36-344A-B7E7-20C69AB915E2}"/>
      </w:docPartPr>
      <w:docPartBody>
        <w:p w:rsidR="00F31969" w:rsidRDefault="00F31969">
          <w:pPr>
            <w:pStyle w:val="07D67AAE471E1B45B8C10C1F9AC18381"/>
          </w:pPr>
          <w:r>
            <w:t>Yes/No</w:t>
          </w:r>
        </w:p>
      </w:docPartBody>
    </w:docPart>
    <w:docPart>
      <w:docPartPr>
        <w:name w:val="EB072DFF3E3EDA4DA3620A29D6547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F8CEE-400A-A848-8200-F6581CB0F8D8}"/>
      </w:docPartPr>
      <w:docPartBody>
        <w:p w:rsidR="00F31969" w:rsidRDefault="00F31969">
          <w:pPr>
            <w:pStyle w:val="EB072DFF3E3EDA4DA3620A29D6547FCB"/>
          </w:pPr>
          <w:r>
            <w:t>Yes/No</w:t>
          </w:r>
        </w:p>
      </w:docPartBody>
    </w:docPart>
    <w:docPart>
      <w:docPartPr>
        <w:name w:val="085938AF2BB8F149A0CE774EAB440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18FC3-6F55-C147-821D-BABBFD450CDD}"/>
      </w:docPartPr>
      <w:docPartBody>
        <w:p w:rsidR="00F31969" w:rsidRDefault="00F31969">
          <w:pPr>
            <w:pStyle w:val="085938AF2BB8F149A0CE774EAB4402E7"/>
          </w:pPr>
          <w:r>
            <w:t>Yes/No</w:t>
          </w:r>
        </w:p>
      </w:docPartBody>
    </w:docPart>
    <w:docPart>
      <w:docPartPr>
        <w:name w:val="0D8C64CD8F508B42B85811633D23C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879DA-A48D-124A-9AC6-BA72D30CEEE8}"/>
      </w:docPartPr>
      <w:docPartBody>
        <w:p w:rsidR="00F31969" w:rsidRDefault="00F31969" w:rsidP="00F31969">
          <w:pPr>
            <w:pStyle w:val="0D8C64CD8F508B42B85811633D23C226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969"/>
    <w:rsid w:val="00F3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A485DB3FFC8E4D8850E1259B8E6AF5">
    <w:name w:val="21A485DB3FFC8E4D8850E1259B8E6AF5"/>
  </w:style>
  <w:style w:type="paragraph" w:customStyle="1" w:styleId="09C2918FDA45C9428476ED8078E76D5A">
    <w:name w:val="09C2918FDA45C9428476ED8078E76D5A"/>
  </w:style>
  <w:style w:type="paragraph" w:customStyle="1" w:styleId="31240C7AF65A994AB1B47691DA8A1C71">
    <w:name w:val="31240C7AF65A994AB1B47691DA8A1C71"/>
  </w:style>
  <w:style w:type="paragraph" w:customStyle="1" w:styleId="58C013E9064F45439DA9CD06F0C95F41">
    <w:name w:val="58C013E9064F45439DA9CD06F0C95F41"/>
  </w:style>
  <w:style w:type="paragraph" w:customStyle="1" w:styleId="62C7DA366A994C4ABB8A65FB5FF2F237">
    <w:name w:val="62C7DA366A994C4ABB8A65FB5FF2F237"/>
  </w:style>
  <w:style w:type="paragraph" w:customStyle="1" w:styleId="6DD19085357D0844B648618D49D8CE34">
    <w:name w:val="6DD19085357D0844B648618D49D8CE34"/>
  </w:style>
  <w:style w:type="paragraph" w:customStyle="1" w:styleId="21A7858D11D16A489130D631544C1468">
    <w:name w:val="21A7858D11D16A489130D631544C1468"/>
  </w:style>
  <w:style w:type="paragraph" w:customStyle="1" w:styleId="84C9F6C0A3E0F14AA2B5FD854829F2B6">
    <w:name w:val="84C9F6C0A3E0F14AA2B5FD854829F2B6"/>
  </w:style>
  <w:style w:type="paragraph" w:customStyle="1" w:styleId="C4CEF3928391B2438A50FD8C262811F1">
    <w:name w:val="C4CEF3928391B2438A50FD8C262811F1"/>
  </w:style>
  <w:style w:type="paragraph" w:customStyle="1" w:styleId="705D38A2B7EE8B48AB49C998080AE3A5">
    <w:name w:val="705D38A2B7EE8B48AB49C998080AE3A5"/>
  </w:style>
  <w:style w:type="paragraph" w:customStyle="1" w:styleId="075BB8A08E7F7941A696B484A6A59676">
    <w:name w:val="075BB8A08E7F7941A696B484A6A59676"/>
  </w:style>
  <w:style w:type="paragraph" w:customStyle="1" w:styleId="169C4D92AB0D854A88B770ABE4BA94CF">
    <w:name w:val="169C4D92AB0D854A88B770ABE4BA94CF"/>
  </w:style>
  <w:style w:type="paragraph" w:customStyle="1" w:styleId="F92F8C4EB1FAD449839313CADF2F3642">
    <w:name w:val="F92F8C4EB1FAD449839313CADF2F3642"/>
  </w:style>
  <w:style w:type="paragraph" w:customStyle="1" w:styleId="D18903AC83121F4B981CD727597A0E52">
    <w:name w:val="D18903AC83121F4B981CD727597A0E52"/>
  </w:style>
  <w:style w:type="paragraph" w:customStyle="1" w:styleId="0DD9D515C8088043BC1C8B3C517C9479">
    <w:name w:val="0DD9D515C8088043BC1C8B3C517C9479"/>
  </w:style>
  <w:style w:type="paragraph" w:customStyle="1" w:styleId="B88FB8F52BCCAD4FAC1285A2341FB73D">
    <w:name w:val="B88FB8F52BCCAD4FAC1285A2341FB73D"/>
  </w:style>
  <w:style w:type="paragraph" w:customStyle="1" w:styleId="DE86BE393BD3BE42B44FB50C32C81965">
    <w:name w:val="DE86BE393BD3BE42B44FB50C32C81965"/>
  </w:style>
  <w:style w:type="paragraph" w:customStyle="1" w:styleId="3797DAA696E49544B7C79E61E10D4588">
    <w:name w:val="3797DAA696E49544B7C79E61E10D4588"/>
  </w:style>
  <w:style w:type="paragraph" w:customStyle="1" w:styleId="FCC6D9534B8B6548A83B049D9CF80884">
    <w:name w:val="FCC6D9534B8B6548A83B049D9CF80884"/>
  </w:style>
  <w:style w:type="paragraph" w:customStyle="1" w:styleId="342B0AD33B4F0A42ACB0B3541C9A0F05">
    <w:name w:val="342B0AD33B4F0A42ACB0B3541C9A0F05"/>
  </w:style>
  <w:style w:type="paragraph" w:customStyle="1" w:styleId="9B123A9DCD02334BBA1D71A240877DBD">
    <w:name w:val="9B123A9DCD02334BBA1D71A240877DBD"/>
  </w:style>
  <w:style w:type="paragraph" w:customStyle="1" w:styleId="30EDCC86CC4A3546B99E13371B8E0AFF">
    <w:name w:val="30EDCC86CC4A3546B99E13371B8E0AFF"/>
  </w:style>
  <w:style w:type="paragraph" w:customStyle="1" w:styleId="68B891F2AA55E6449CADD15EAF3521C9">
    <w:name w:val="68B891F2AA55E6449CADD15EAF3521C9"/>
  </w:style>
  <w:style w:type="paragraph" w:customStyle="1" w:styleId="0062F7046652A64EA7CA3697FA25BD94">
    <w:name w:val="0062F7046652A64EA7CA3697FA25BD94"/>
  </w:style>
  <w:style w:type="paragraph" w:customStyle="1" w:styleId="69E693C0C0EB6A46B4A6EF1A4A05E18B">
    <w:name w:val="69E693C0C0EB6A46B4A6EF1A4A05E18B"/>
  </w:style>
  <w:style w:type="paragraph" w:customStyle="1" w:styleId="0DA5E8C36D5A4B4EB8C389764E2DFA74">
    <w:name w:val="0DA5E8C36D5A4B4EB8C389764E2DFA74"/>
  </w:style>
  <w:style w:type="paragraph" w:customStyle="1" w:styleId="1E2876BDEF12384C9568DA629802EC46">
    <w:name w:val="1E2876BDEF12384C9568DA629802EC46"/>
  </w:style>
  <w:style w:type="paragraph" w:customStyle="1" w:styleId="AF3BB3EA2FDA7B49A660572E3E2B2D9E">
    <w:name w:val="AF3BB3EA2FDA7B49A660572E3E2B2D9E"/>
  </w:style>
  <w:style w:type="paragraph" w:customStyle="1" w:styleId="34A8EECA527AF84EA31F1046EA0BE2CE">
    <w:name w:val="34A8EECA527AF84EA31F1046EA0BE2CE"/>
  </w:style>
  <w:style w:type="paragraph" w:customStyle="1" w:styleId="4EEFB0F971C8FB46A1E226F9CC661B1A">
    <w:name w:val="4EEFB0F971C8FB46A1E226F9CC661B1A"/>
  </w:style>
  <w:style w:type="paragraph" w:customStyle="1" w:styleId="D00AB51DB5E39D408DE7D63A9C52878E">
    <w:name w:val="D00AB51DB5E39D408DE7D63A9C52878E"/>
  </w:style>
  <w:style w:type="paragraph" w:customStyle="1" w:styleId="FC8355748EF130459C227C3661F0F331">
    <w:name w:val="FC8355748EF130459C227C3661F0F331"/>
  </w:style>
  <w:style w:type="paragraph" w:customStyle="1" w:styleId="BB960E157567274AA772240A3ECFEF73">
    <w:name w:val="BB960E157567274AA772240A3ECFEF73"/>
  </w:style>
  <w:style w:type="paragraph" w:customStyle="1" w:styleId="5BBC6D5BB312824FA17EBAFF5B641E2D">
    <w:name w:val="5BBC6D5BB312824FA17EBAFF5B641E2D"/>
  </w:style>
  <w:style w:type="paragraph" w:customStyle="1" w:styleId="E1A45D6A949C53438010160C0D4E9339">
    <w:name w:val="E1A45D6A949C53438010160C0D4E9339"/>
  </w:style>
  <w:style w:type="paragraph" w:customStyle="1" w:styleId="0153CB71FD4C764EAD268D2EFEBE2BB4">
    <w:name w:val="0153CB71FD4C764EAD268D2EFEBE2BB4"/>
  </w:style>
  <w:style w:type="paragraph" w:customStyle="1" w:styleId="74285F84A0222F44989A6A3C318749CF">
    <w:name w:val="74285F84A0222F44989A6A3C318749CF"/>
  </w:style>
  <w:style w:type="paragraph" w:customStyle="1" w:styleId="7895A403C7A0AA42875FD6639C05CA56">
    <w:name w:val="7895A403C7A0AA42875FD6639C05CA56"/>
  </w:style>
  <w:style w:type="paragraph" w:customStyle="1" w:styleId="5F6A95F87B6D6844B4F9286E23408449">
    <w:name w:val="5F6A95F87B6D6844B4F9286E23408449"/>
  </w:style>
  <w:style w:type="paragraph" w:customStyle="1" w:styleId="591D37125D79394997C45A64AD2DBC29">
    <w:name w:val="591D37125D79394997C45A64AD2DBC29"/>
  </w:style>
  <w:style w:type="paragraph" w:customStyle="1" w:styleId="96630288CDEF4E4D9C483CD222BB26D2">
    <w:name w:val="96630288CDEF4E4D9C483CD222BB26D2"/>
  </w:style>
  <w:style w:type="paragraph" w:customStyle="1" w:styleId="E204C40BF257FA4F85CED0C816624376">
    <w:name w:val="E204C40BF257FA4F85CED0C816624376"/>
  </w:style>
  <w:style w:type="paragraph" w:customStyle="1" w:styleId="D71EF495B381584682B4F8EF54CE4ED2">
    <w:name w:val="D71EF495B381584682B4F8EF54CE4ED2"/>
  </w:style>
  <w:style w:type="paragraph" w:customStyle="1" w:styleId="7B06B4B5460BC241844A1B87848E5FC7">
    <w:name w:val="7B06B4B5460BC241844A1B87848E5FC7"/>
  </w:style>
  <w:style w:type="paragraph" w:customStyle="1" w:styleId="FF2E8E92DFC3EB4E8469B08249298E16">
    <w:name w:val="FF2E8E92DFC3EB4E8469B08249298E16"/>
  </w:style>
  <w:style w:type="paragraph" w:customStyle="1" w:styleId="EE59D0B7327D8D40A7C878283E723C8A">
    <w:name w:val="EE59D0B7327D8D40A7C878283E723C8A"/>
  </w:style>
  <w:style w:type="paragraph" w:customStyle="1" w:styleId="9E9E006EC5FC00478CAB8397D5548372">
    <w:name w:val="9E9E006EC5FC00478CAB8397D5548372"/>
  </w:style>
  <w:style w:type="paragraph" w:customStyle="1" w:styleId="B75320585E030A4AAEDB6C3E9F66A3C5">
    <w:name w:val="B75320585E030A4AAEDB6C3E9F66A3C5"/>
  </w:style>
  <w:style w:type="paragraph" w:customStyle="1" w:styleId="C66CA85D4CFA6D4785D783A29D3F08A1">
    <w:name w:val="C66CA85D4CFA6D4785D783A29D3F08A1"/>
  </w:style>
  <w:style w:type="paragraph" w:customStyle="1" w:styleId="19DFD1F8B2BAE346A5A710642737ADBE">
    <w:name w:val="19DFD1F8B2BAE346A5A710642737ADBE"/>
  </w:style>
  <w:style w:type="paragraph" w:customStyle="1" w:styleId="910A8B4384470041B7394B7F263F4E20">
    <w:name w:val="910A8B4384470041B7394B7F263F4E20"/>
  </w:style>
  <w:style w:type="paragraph" w:customStyle="1" w:styleId="57F6E7F28C10254C9DAFE8C92E031234">
    <w:name w:val="57F6E7F28C10254C9DAFE8C92E031234"/>
  </w:style>
  <w:style w:type="paragraph" w:customStyle="1" w:styleId="5C7525739724B34B94A2F0E57F0DF963">
    <w:name w:val="5C7525739724B34B94A2F0E57F0DF963"/>
  </w:style>
  <w:style w:type="paragraph" w:customStyle="1" w:styleId="D528A2FBF03A1549B917785C69679B21">
    <w:name w:val="D528A2FBF03A1549B917785C69679B21"/>
  </w:style>
  <w:style w:type="paragraph" w:customStyle="1" w:styleId="2D45508712511543A0C3C3B506AA21EF">
    <w:name w:val="2D45508712511543A0C3C3B506AA21EF"/>
  </w:style>
  <w:style w:type="paragraph" w:customStyle="1" w:styleId="07D67AAE471E1B45B8C10C1F9AC18381">
    <w:name w:val="07D67AAE471E1B45B8C10C1F9AC18381"/>
  </w:style>
  <w:style w:type="paragraph" w:customStyle="1" w:styleId="EB072DFF3E3EDA4DA3620A29D6547FCB">
    <w:name w:val="EB072DFF3E3EDA4DA3620A29D6547FCB"/>
  </w:style>
  <w:style w:type="paragraph" w:customStyle="1" w:styleId="085938AF2BB8F149A0CE774EAB4402E7">
    <w:name w:val="085938AF2BB8F149A0CE774EAB4402E7"/>
  </w:style>
  <w:style w:type="paragraph" w:customStyle="1" w:styleId="0D8C64CD8F508B42B85811633D23C226">
    <w:name w:val="0D8C64CD8F508B42B85811633D23C226"/>
    <w:rsid w:val="00F3196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A485DB3FFC8E4D8850E1259B8E6AF5">
    <w:name w:val="21A485DB3FFC8E4D8850E1259B8E6AF5"/>
  </w:style>
  <w:style w:type="paragraph" w:customStyle="1" w:styleId="09C2918FDA45C9428476ED8078E76D5A">
    <w:name w:val="09C2918FDA45C9428476ED8078E76D5A"/>
  </w:style>
  <w:style w:type="paragraph" w:customStyle="1" w:styleId="31240C7AF65A994AB1B47691DA8A1C71">
    <w:name w:val="31240C7AF65A994AB1B47691DA8A1C71"/>
  </w:style>
  <w:style w:type="paragraph" w:customStyle="1" w:styleId="58C013E9064F45439DA9CD06F0C95F41">
    <w:name w:val="58C013E9064F45439DA9CD06F0C95F41"/>
  </w:style>
  <w:style w:type="paragraph" w:customStyle="1" w:styleId="62C7DA366A994C4ABB8A65FB5FF2F237">
    <w:name w:val="62C7DA366A994C4ABB8A65FB5FF2F237"/>
  </w:style>
  <w:style w:type="paragraph" w:customStyle="1" w:styleId="6DD19085357D0844B648618D49D8CE34">
    <w:name w:val="6DD19085357D0844B648618D49D8CE34"/>
  </w:style>
  <w:style w:type="paragraph" w:customStyle="1" w:styleId="21A7858D11D16A489130D631544C1468">
    <w:name w:val="21A7858D11D16A489130D631544C1468"/>
  </w:style>
  <w:style w:type="paragraph" w:customStyle="1" w:styleId="84C9F6C0A3E0F14AA2B5FD854829F2B6">
    <w:name w:val="84C9F6C0A3E0F14AA2B5FD854829F2B6"/>
  </w:style>
  <w:style w:type="paragraph" w:customStyle="1" w:styleId="C4CEF3928391B2438A50FD8C262811F1">
    <w:name w:val="C4CEF3928391B2438A50FD8C262811F1"/>
  </w:style>
  <w:style w:type="paragraph" w:customStyle="1" w:styleId="705D38A2B7EE8B48AB49C998080AE3A5">
    <w:name w:val="705D38A2B7EE8B48AB49C998080AE3A5"/>
  </w:style>
  <w:style w:type="paragraph" w:customStyle="1" w:styleId="075BB8A08E7F7941A696B484A6A59676">
    <w:name w:val="075BB8A08E7F7941A696B484A6A59676"/>
  </w:style>
  <w:style w:type="paragraph" w:customStyle="1" w:styleId="169C4D92AB0D854A88B770ABE4BA94CF">
    <w:name w:val="169C4D92AB0D854A88B770ABE4BA94CF"/>
  </w:style>
  <w:style w:type="paragraph" w:customStyle="1" w:styleId="F92F8C4EB1FAD449839313CADF2F3642">
    <w:name w:val="F92F8C4EB1FAD449839313CADF2F3642"/>
  </w:style>
  <w:style w:type="paragraph" w:customStyle="1" w:styleId="D18903AC83121F4B981CD727597A0E52">
    <w:name w:val="D18903AC83121F4B981CD727597A0E52"/>
  </w:style>
  <w:style w:type="paragraph" w:customStyle="1" w:styleId="0DD9D515C8088043BC1C8B3C517C9479">
    <w:name w:val="0DD9D515C8088043BC1C8B3C517C9479"/>
  </w:style>
  <w:style w:type="paragraph" w:customStyle="1" w:styleId="B88FB8F52BCCAD4FAC1285A2341FB73D">
    <w:name w:val="B88FB8F52BCCAD4FAC1285A2341FB73D"/>
  </w:style>
  <w:style w:type="paragraph" w:customStyle="1" w:styleId="DE86BE393BD3BE42B44FB50C32C81965">
    <w:name w:val="DE86BE393BD3BE42B44FB50C32C81965"/>
  </w:style>
  <w:style w:type="paragraph" w:customStyle="1" w:styleId="3797DAA696E49544B7C79E61E10D4588">
    <w:name w:val="3797DAA696E49544B7C79E61E10D4588"/>
  </w:style>
  <w:style w:type="paragraph" w:customStyle="1" w:styleId="FCC6D9534B8B6548A83B049D9CF80884">
    <w:name w:val="FCC6D9534B8B6548A83B049D9CF80884"/>
  </w:style>
  <w:style w:type="paragraph" w:customStyle="1" w:styleId="342B0AD33B4F0A42ACB0B3541C9A0F05">
    <w:name w:val="342B0AD33B4F0A42ACB0B3541C9A0F05"/>
  </w:style>
  <w:style w:type="paragraph" w:customStyle="1" w:styleId="9B123A9DCD02334BBA1D71A240877DBD">
    <w:name w:val="9B123A9DCD02334BBA1D71A240877DBD"/>
  </w:style>
  <w:style w:type="paragraph" w:customStyle="1" w:styleId="30EDCC86CC4A3546B99E13371B8E0AFF">
    <w:name w:val="30EDCC86CC4A3546B99E13371B8E0AFF"/>
  </w:style>
  <w:style w:type="paragraph" w:customStyle="1" w:styleId="68B891F2AA55E6449CADD15EAF3521C9">
    <w:name w:val="68B891F2AA55E6449CADD15EAF3521C9"/>
  </w:style>
  <w:style w:type="paragraph" w:customStyle="1" w:styleId="0062F7046652A64EA7CA3697FA25BD94">
    <w:name w:val="0062F7046652A64EA7CA3697FA25BD94"/>
  </w:style>
  <w:style w:type="paragraph" w:customStyle="1" w:styleId="69E693C0C0EB6A46B4A6EF1A4A05E18B">
    <w:name w:val="69E693C0C0EB6A46B4A6EF1A4A05E18B"/>
  </w:style>
  <w:style w:type="paragraph" w:customStyle="1" w:styleId="0DA5E8C36D5A4B4EB8C389764E2DFA74">
    <w:name w:val="0DA5E8C36D5A4B4EB8C389764E2DFA74"/>
  </w:style>
  <w:style w:type="paragraph" w:customStyle="1" w:styleId="1E2876BDEF12384C9568DA629802EC46">
    <w:name w:val="1E2876BDEF12384C9568DA629802EC46"/>
  </w:style>
  <w:style w:type="paragraph" w:customStyle="1" w:styleId="AF3BB3EA2FDA7B49A660572E3E2B2D9E">
    <w:name w:val="AF3BB3EA2FDA7B49A660572E3E2B2D9E"/>
  </w:style>
  <w:style w:type="paragraph" w:customStyle="1" w:styleId="34A8EECA527AF84EA31F1046EA0BE2CE">
    <w:name w:val="34A8EECA527AF84EA31F1046EA0BE2CE"/>
  </w:style>
  <w:style w:type="paragraph" w:customStyle="1" w:styleId="4EEFB0F971C8FB46A1E226F9CC661B1A">
    <w:name w:val="4EEFB0F971C8FB46A1E226F9CC661B1A"/>
  </w:style>
  <w:style w:type="paragraph" w:customStyle="1" w:styleId="D00AB51DB5E39D408DE7D63A9C52878E">
    <w:name w:val="D00AB51DB5E39D408DE7D63A9C52878E"/>
  </w:style>
  <w:style w:type="paragraph" w:customStyle="1" w:styleId="FC8355748EF130459C227C3661F0F331">
    <w:name w:val="FC8355748EF130459C227C3661F0F331"/>
  </w:style>
  <w:style w:type="paragraph" w:customStyle="1" w:styleId="BB960E157567274AA772240A3ECFEF73">
    <w:name w:val="BB960E157567274AA772240A3ECFEF73"/>
  </w:style>
  <w:style w:type="paragraph" w:customStyle="1" w:styleId="5BBC6D5BB312824FA17EBAFF5B641E2D">
    <w:name w:val="5BBC6D5BB312824FA17EBAFF5B641E2D"/>
  </w:style>
  <w:style w:type="paragraph" w:customStyle="1" w:styleId="E1A45D6A949C53438010160C0D4E9339">
    <w:name w:val="E1A45D6A949C53438010160C0D4E9339"/>
  </w:style>
  <w:style w:type="paragraph" w:customStyle="1" w:styleId="0153CB71FD4C764EAD268D2EFEBE2BB4">
    <w:name w:val="0153CB71FD4C764EAD268D2EFEBE2BB4"/>
  </w:style>
  <w:style w:type="paragraph" w:customStyle="1" w:styleId="74285F84A0222F44989A6A3C318749CF">
    <w:name w:val="74285F84A0222F44989A6A3C318749CF"/>
  </w:style>
  <w:style w:type="paragraph" w:customStyle="1" w:styleId="7895A403C7A0AA42875FD6639C05CA56">
    <w:name w:val="7895A403C7A0AA42875FD6639C05CA56"/>
  </w:style>
  <w:style w:type="paragraph" w:customStyle="1" w:styleId="5F6A95F87B6D6844B4F9286E23408449">
    <w:name w:val="5F6A95F87B6D6844B4F9286E23408449"/>
  </w:style>
  <w:style w:type="paragraph" w:customStyle="1" w:styleId="591D37125D79394997C45A64AD2DBC29">
    <w:name w:val="591D37125D79394997C45A64AD2DBC29"/>
  </w:style>
  <w:style w:type="paragraph" w:customStyle="1" w:styleId="96630288CDEF4E4D9C483CD222BB26D2">
    <w:name w:val="96630288CDEF4E4D9C483CD222BB26D2"/>
  </w:style>
  <w:style w:type="paragraph" w:customStyle="1" w:styleId="E204C40BF257FA4F85CED0C816624376">
    <w:name w:val="E204C40BF257FA4F85CED0C816624376"/>
  </w:style>
  <w:style w:type="paragraph" w:customStyle="1" w:styleId="D71EF495B381584682B4F8EF54CE4ED2">
    <w:name w:val="D71EF495B381584682B4F8EF54CE4ED2"/>
  </w:style>
  <w:style w:type="paragraph" w:customStyle="1" w:styleId="7B06B4B5460BC241844A1B87848E5FC7">
    <w:name w:val="7B06B4B5460BC241844A1B87848E5FC7"/>
  </w:style>
  <w:style w:type="paragraph" w:customStyle="1" w:styleId="FF2E8E92DFC3EB4E8469B08249298E16">
    <w:name w:val="FF2E8E92DFC3EB4E8469B08249298E16"/>
  </w:style>
  <w:style w:type="paragraph" w:customStyle="1" w:styleId="EE59D0B7327D8D40A7C878283E723C8A">
    <w:name w:val="EE59D0B7327D8D40A7C878283E723C8A"/>
  </w:style>
  <w:style w:type="paragraph" w:customStyle="1" w:styleId="9E9E006EC5FC00478CAB8397D5548372">
    <w:name w:val="9E9E006EC5FC00478CAB8397D5548372"/>
  </w:style>
  <w:style w:type="paragraph" w:customStyle="1" w:styleId="B75320585E030A4AAEDB6C3E9F66A3C5">
    <w:name w:val="B75320585E030A4AAEDB6C3E9F66A3C5"/>
  </w:style>
  <w:style w:type="paragraph" w:customStyle="1" w:styleId="C66CA85D4CFA6D4785D783A29D3F08A1">
    <w:name w:val="C66CA85D4CFA6D4785D783A29D3F08A1"/>
  </w:style>
  <w:style w:type="paragraph" w:customStyle="1" w:styleId="19DFD1F8B2BAE346A5A710642737ADBE">
    <w:name w:val="19DFD1F8B2BAE346A5A710642737ADBE"/>
  </w:style>
  <w:style w:type="paragraph" w:customStyle="1" w:styleId="910A8B4384470041B7394B7F263F4E20">
    <w:name w:val="910A8B4384470041B7394B7F263F4E20"/>
  </w:style>
  <w:style w:type="paragraph" w:customStyle="1" w:styleId="57F6E7F28C10254C9DAFE8C92E031234">
    <w:name w:val="57F6E7F28C10254C9DAFE8C92E031234"/>
  </w:style>
  <w:style w:type="paragraph" w:customStyle="1" w:styleId="5C7525739724B34B94A2F0E57F0DF963">
    <w:name w:val="5C7525739724B34B94A2F0E57F0DF963"/>
  </w:style>
  <w:style w:type="paragraph" w:customStyle="1" w:styleId="D528A2FBF03A1549B917785C69679B21">
    <w:name w:val="D528A2FBF03A1549B917785C69679B21"/>
  </w:style>
  <w:style w:type="paragraph" w:customStyle="1" w:styleId="2D45508712511543A0C3C3B506AA21EF">
    <w:name w:val="2D45508712511543A0C3C3B506AA21EF"/>
  </w:style>
  <w:style w:type="paragraph" w:customStyle="1" w:styleId="07D67AAE471E1B45B8C10C1F9AC18381">
    <w:name w:val="07D67AAE471E1B45B8C10C1F9AC18381"/>
  </w:style>
  <w:style w:type="paragraph" w:customStyle="1" w:styleId="EB072DFF3E3EDA4DA3620A29D6547FCB">
    <w:name w:val="EB072DFF3E3EDA4DA3620A29D6547FCB"/>
  </w:style>
  <w:style w:type="paragraph" w:customStyle="1" w:styleId="085938AF2BB8F149A0CE774EAB4402E7">
    <w:name w:val="085938AF2BB8F149A0CE774EAB4402E7"/>
  </w:style>
  <w:style w:type="paragraph" w:customStyle="1" w:styleId="0D8C64CD8F508B42B85811633D23C226">
    <w:name w:val="0D8C64CD8F508B42B85811633D23C226"/>
    <w:rsid w:val="00F319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1513EB-8614-D54A-8E29-53AFDC1BD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TM10278127</Template>
  <TotalTime>2</TotalTime>
  <Pages>1</Pages>
  <Words>142</Words>
  <Characters>816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Brio Skills</dc:creator>
  <cp:lastModifiedBy>Brio Skills</cp:lastModifiedBy>
  <cp:revision>3</cp:revision>
  <cp:lastPrinted>2020-04-07T15:47:00Z</cp:lastPrinted>
  <dcterms:created xsi:type="dcterms:W3CDTF">2020-04-07T15:47:00Z</dcterms:created>
  <dcterms:modified xsi:type="dcterms:W3CDTF">2020-04-07T15:52:00Z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